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F742D" w14:textId="2071F9C4" w:rsidR="00545208" w:rsidRDefault="00CC58F9" w:rsidP="008E7438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29950D27" wp14:editId="2D88FAC1">
            <wp:simplePos x="0" y="0"/>
            <wp:positionH relativeFrom="column">
              <wp:posOffset>2394289</wp:posOffset>
            </wp:positionH>
            <wp:positionV relativeFrom="paragraph">
              <wp:posOffset>-696255</wp:posOffset>
            </wp:positionV>
            <wp:extent cx="4860878" cy="347165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DCUP_logo_B1_r26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878" cy="347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F0EC" w14:textId="5423039F" w:rsidR="00545208" w:rsidRDefault="00545208" w:rsidP="008E7438">
      <w:pPr>
        <w:spacing w:after="0" w:line="240" w:lineRule="auto"/>
        <w:jc w:val="both"/>
        <w:rPr>
          <w:b/>
          <w:sz w:val="32"/>
          <w:szCs w:val="32"/>
        </w:rPr>
      </w:pPr>
    </w:p>
    <w:p w14:paraId="473621E0" w14:textId="28CBAE0D" w:rsidR="00545208" w:rsidRDefault="00545208" w:rsidP="008E7438">
      <w:pPr>
        <w:spacing w:after="0" w:line="240" w:lineRule="auto"/>
        <w:jc w:val="both"/>
        <w:rPr>
          <w:b/>
          <w:sz w:val="32"/>
          <w:szCs w:val="32"/>
        </w:rPr>
      </w:pPr>
    </w:p>
    <w:p w14:paraId="6C17B115" w14:textId="77777777" w:rsidR="003772B0" w:rsidRDefault="00CA5319" w:rsidP="008E7438">
      <w:pPr>
        <w:spacing w:after="0" w:line="240" w:lineRule="auto"/>
        <w:jc w:val="both"/>
        <w:rPr>
          <w:b/>
          <w:sz w:val="32"/>
          <w:szCs w:val="32"/>
        </w:rPr>
      </w:pPr>
      <w:r w:rsidRPr="00CA5319">
        <w:rPr>
          <w:b/>
          <w:sz w:val="32"/>
          <w:szCs w:val="32"/>
        </w:rPr>
        <w:t>PROPOZICE</w:t>
      </w:r>
      <w:r w:rsidR="008E7438">
        <w:rPr>
          <w:b/>
          <w:sz w:val="32"/>
          <w:szCs w:val="32"/>
        </w:rPr>
        <w:t xml:space="preserve"> </w:t>
      </w:r>
    </w:p>
    <w:p w14:paraId="04179AC0" w14:textId="2470B5A5" w:rsidR="0003506C" w:rsidRPr="00CA5319" w:rsidRDefault="003772B0" w:rsidP="008E7438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OKRESNÍ KOLO – </w:t>
      </w:r>
      <w:r w:rsidR="00705EDC">
        <w:rPr>
          <w:b/>
          <w:sz w:val="32"/>
          <w:szCs w:val="32"/>
        </w:rPr>
        <w:t>FINÁLE</w:t>
      </w:r>
      <w:r>
        <w:rPr>
          <w:b/>
          <w:sz w:val="32"/>
          <w:szCs w:val="32"/>
        </w:rPr>
        <w:t xml:space="preserve"> </w:t>
      </w:r>
    </w:p>
    <w:p w14:paraId="18986443" w14:textId="25C562F4" w:rsidR="00CA5319" w:rsidRDefault="00CA5319" w:rsidP="008E7438">
      <w:pPr>
        <w:spacing w:after="0" w:line="240" w:lineRule="auto"/>
        <w:jc w:val="both"/>
        <w:rPr>
          <w:b/>
          <w:sz w:val="32"/>
          <w:szCs w:val="32"/>
        </w:rPr>
      </w:pPr>
      <w:proofErr w:type="spellStart"/>
      <w:r w:rsidRPr="00CA5319">
        <w:rPr>
          <w:b/>
          <w:sz w:val="32"/>
          <w:szCs w:val="32"/>
        </w:rPr>
        <w:t>McDONALD´S</w:t>
      </w:r>
      <w:proofErr w:type="spellEnd"/>
      <w:r w:rsidRPr="00CA5319">
        <w:rPr>
          <w:b/>
          <w:sz w:val="32"/>
          <w:szCs w:val="32"/>
        </w:rPr>
        <w:t xml:space="preserve"> CUP 20</w:t>
      </w:r>
      <w:r w:rsidR="0081763A">
        <w:rPr>
          <w:b/>
          <w:sz w:val="32"/>
          <w:szCs w:val="32"/>
        </w:rPr>
        <w:t>2</w:t>
      </w:r>
      <w:r w:rsidR="00CC58F9">
        <w:rPr>
          <w:b/>
          <w:sz w:val="32"/>
          <w:szCs w:val="32"/>
        </w:rPr>
        <w:t>4</w:t>
      </w:r>
      <w:r w:rsidRPr="00CA5319">
        <w:rPr>
          <w:b/>
          <w:sz w:val="32"/>
          <w:szCs w:val="32"/>
        </w:rPr>
        <w:t>/20</w:t>
      </w:r>
      <w:r w:rsidR="0081763A">
        <w:rPr>
          <w:b/>
          <w:sz w:val="32"/>
          <w:szCs w:val="32"/>
        </w:rPr>
        <w:t>2</w:t>
      </w:r>
      <w:r w:rsidR="00CC58F9">
        <w:rPr>
          <w:b/>
          <w:sz w:val="32"/>
          <w:szCs w:val="32"/>
        </w:rPr>
        <w:t>5</w:t>
      </w:r>
    </w:p>
    <w:p w14:paraId="3F5C1795" w14:textId="58D0743F" w:rsidR="003900D7" w:rsidRDefault="003900D7" w:rsidP="00081865">
      <w:pPr>
        <w:spacing w:after="0" w:line="240" w:lineRule="auto"/>
        <w:jc w:val="both"/>
        <w:rPr>
          <w:sz w:val="18"/>
          <w:szCs w:val="18"/>
        </w:rPr>
      </w:pPr>
    </w:p>
    <w:p w14:paraId="4B0180E0" w14:textId="77777777" w:rsidR="00124DF7" w:rsidRDefault="00124DF7" w:rsidP="003900D7">
      <w:pPr>
        <w:spacing w:after="120" w:line="240" w:lineRule="auto"/>
        <w:jc w:val="both"/>
        <w:rPr>
          <w:sz w:val="18"/>
          <w:szCs w:val="18"/>
        </w:rPr>
      </w:pPr>
    </w:p>
    <w:p w14:paraId="13B9F1BC" w14:textId="77777777" w:rsidR="00124DF7" w:rsidRDefault="00124DF7" w:rsidP="00124DF7">
      <w:pPr>
        <w:spacing w:after="120" w:line="240" w:lineRule="auto"/>
        <w:jc w:val="both"/>
        <w:rPr>
          <w:sz w:val="18"/>
          <w:szCs w:val="18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C41A9" wp14:editId="3D4FBD7F">
                <wp:simplePos x="0" y="0"/>
                <wp:positionH relativeFrom="column">
                  <wp:posOffset>-59690</wp:posOffset>
                </wp:positionH>
                <wp:positionV relativeFrom="paragraph">
                  <wp:posOffset>55245</wp:posOffset>
                </wp:positionV>
                <wp:extent cx="6299200" cy="0"/>
                <wp:effectExtent l="0" t="0" r="0" b="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9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0CD28" id="Přímá spojnice 2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4.35pt" to="491.3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" strokecolor="#ffc000" strokeweight="1pt">
                <v:stroke joinstyle="miter"/>
              </v:line>
            </w:pict>
          </mc:Fallback>
        </mc:AlternateContent>
      </w:r>
    </w:p>
    <w:p w14:paraId="5F7B8366" w14:textId="77777777" w:rsidR="00D07C3F" w:rsidRDefault="00D07C3F" w:rsidP="003900D7">
      <w:pPr>
        <w:spacing w:after="120" w:line="240" w:lineRule="auto"/>
        <w:jc w:val="both"/>
        <w:rPr>
          <w:sz w:val="18"/>
          <w:szCs w:val="18"/>
        </w:rPr>
      </w:pPr>
    </w:p>
    <w:p w14:paraId="3DAB45E4" w14:textId="77777777" w:rsidR="0064730B" w:rsidRDefault="0064730B" w:rsidP="003900D7">
      <w:pPr>
        <w:spacing w:after="120" w:line="240" w:lineRule="auto"/>
        <w:jc w:val="both"/>
        <w:rPr>
          <w:sz w:val="18"/>
          <w:szCs w:val="18"/>
        </w:rPr>
      </w:pPr>
    </w:p>
    <w:p w14:paraId="4C4BC92A" w14:textId="77777777" w:rsidR="0064730B" w:rsidRDefault="0064730B" w:rsidP="003900D7">
      <w:pPr>
        <w:spacing w:after="120" w:line="240" w:lineRule="auto"/>
        <w:jc w:val="both"/>
        <w:rPr>
          <w:sz w:val="18"/>
          <w:szCs w:val="18"/>
        </w:rPr>
      </w:pPr>
    </w:p>
    <w:p w14:paraId="206CD28C" w14:textId="77777777" w:rsidR="000D3572" w:rsidRDefault="000D3572" w:rsidP="003900D7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14:paraId="41E8DDE3" w14:textId="77777777" w:rsidR="00705EDC" w:rsidRPr="00961238" w:rsidRDefault="00705EDC" w:rsidP="003900D7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14:paraId="3E341672" w14:textId="4AE25094" w:rsidR="00C56851" w:rsidRPr="00C56851" w:rsidRDefault="00AD6375" w:rsidP="00C56851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KARLOVY VARY</w:t>
      </w:r>
      <w:r w:rsidR="00C56851" w:rsidRPr="00C56851">
        <w:rPr>
          <w:b/>
          <w:color w:val="FF0000"/>
          <w:sz w:val="44"/>
          <w:szCs w:val="44"/>
        </w:rPr>
        <w:t xml:space="preserve"> </w:t>
      </w:r>
    </w:p>
    <w:p w14:paraId="415E56E6" w14:textId="164A1983" w:rsidR="00CC58F9" w:rsidRPr="00081865" w:rsidRDefault="00705EDC" w:rsidP="00C56851">
      <w:pPr>
        <w:jc w:val="center"/>
        <w:rPr>
          <w:rStyle w:val="Msto"/>
          <w:color w:val="FF0000"/>
        </w:rPr>
      </w:pPr>
      <w:r>
        <w:rPr>
          <w:b/>
          <w:color w:val="FF0000"/>
          <w:sz w:val="44"/>
          <w:szCs w:val="44"/>
        </w:rPr>
        <w:t>13</w:t>
      </w:r>
      <w:r w:rsidR="00C56851" w:rsidRPr="00C56851">
        <w:rPr>
          <w:b/>
          <w:color w:val="FF0000"/>
          <w:sz w:val="44"/>
          <w:szCs w:val="44"/>
        </w:rPr>
        <w:t xml:space="preserve">. </w:t>
      </w:r>
      <w:r>
        <w:rPr>
          <w:b/>
          <w:color w:val="FF0000"/>
          <w:sz w:val="44"/>
          <w:szCs w:val="44"/>
        </w:rPr>
        <w:t>květ</w:t>
      </w:r>
      <w:r w:rsidR="00AD6375">
        <w:rPr>
          <w:b/>
          <w:color w:val="FF0000"/>
          <w:sz w:val="44"/>
          <w:szCs w:val="44"/>
        </w:rPr>
        <w:t>na</w:t>
      </w:r>
      <w:r w:rsidR="00C56851" w:rsidRPr="00C56851">
        <w:rPr>
          <w:b/>
          <w:color w:val="FF0000"/>
          <w:sz w:val="44"/>
          <w:szCs w:val="44"/>
        </w:rPr>
        <w:t xml:space="preserve"> 202</w:t>
      </w:r>
      <w:r w:rsidR="00C56851">
        <w:rPr>
          <w:b/>
          <w:color w:val="FF0000"/>
          <w:sz w:val="44"/>
          <w:szCs w:val="44"/>
        </w:rPr>
        <w:t>5</w:t>
      </w:r>
    </w:p>
    <w:p w14:paraId="1A59D7C9" w14:textId="77777777" w:rsidR="000D3572" w:rsidRDefault="000D3572" w:rsidP="00065D0C">
      <w:pPr>
        <w:jc w:val="center"/>
        <w:rPr>
          <w:b/>
          <w:sz w:val="28"/>
          <w:szCs w:val="28"/>
        </w:rPr>
      </w:pPr>
    </w:p>
    <w:p w14:paraId="03B7FE22" w14:textId="77777777" w:rsidR="000D3572" w:rsidRDefault="000D3572" w:rsidP="00065D0C">
      <w:pPr>
        <w:jc w:val="center"/>
        <w:rPr>
          <w:b/>
          <w:sz w:val="28"/>
          <w:szCs w:val="28"/>
        </w:rPr>
      </w:pPr>
    </w:p>
    <w:p w14:paraId="53EFBBC8" w14:textId="12AB4C70" w:rsidR="00AD1D00" w:rsidRDefault="00AD1D00" w:rsidP="00753DFB">
      <w:pPr>
        <w:rPr>
          <w:b/>
          <w:sz w:val="28"/>
          <w:szCs w:val="28"/>
        </w:rPr>
      </w:pPr>
    </w:p>
    <w:p w14:paraId="6AE11CDB" w14:textId="77777777" w:rsidR="00BB6D32" w:rsidRDefault="00BB6D32" w:rsidP="00065D0C">
      <w:pPr>
        <w:jc w:val="center"/>
        <w:rPr>
          <w:b/>
          <w:sz w:val="28"/>
          <w:szCs w:val="28"/>
        </w:rPr>
      </w:pPr>
    </w:p>
    <w:p w14:paraId="46DE636B" w14:textId="77777777" w:rsidR="00BB6D32" w:rsidRDefault="00BB6D32" w:rsidP="00065D0C">
      <w:pPr>
        <w:jc w:val="center"/>
        <w:rPr>
          <w:b/>
          <w:sz w:val="28"/>
          <w:szCs w:val="28"/>
        </w:rPr>
      </w:pPr>
    </w:p>
    <w:p w14:paraId="700CFF77" w14:textId="77777777" w:rsidR="00BB6D32" w:rsidRDefault="00BB6D32" w:rsidP="00065D0C">
      <w:pPr>
        <w:jc w:val="center"/>
        <w:rPr>
          <w:b/>
          <w:sz w:val="28"/>
          <w:szCs w:val="28"/>
        </w:rPr>
      </w:pPr>
    </w:p>
    <w:p w14:paraId="50A019BC" w14:textId="5C98E16D" w:rsidR="00AD1D00" w:rsidRDefault="00AD1D00" w:rsidP="00065D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14:paraId="2A2AA419" w14:textId="0D052E65" w:rsidR="00C96DA9" w:rsidRDefault="00C96DA9" w:rsidP="00065D0C">
      <w:pPr>
        <w:jc w:val="center"/>
        <w:rPr>
          <w:b/>
          <w:sz w:val="28"/>
          <w:szCs w:val="28"/>
        </w:rPr>
      </w:pPr>
    </w:p>
    <w:p w14:paraId="5F173E51" w14:textId="77777777" w:rsidR="00705EDC" w:rsidRDefault="00705EDC" w:rsidP="00065D0C">
      <w:pPr>
        <w:jc w:val="center"/>
        <w:rPr>
          <w:b/>
          <w:sz w:val="28"/>
          <w:szCs w:val="28"/>
        </w:rPr>
      </w:pPr>
    </w:p>
    <w:p w14:paraId="3471AA8B" w14:textId="61166163" w:rsidR="00081865" w:rsidRDefault="00081865" w:rsidP="001B7966">
      <w:pPr>
        <w:rPr>
          <w:b/>
          <w:sz w:val="28"/>
          <w:szCs w:val="28"/>
        </w:rPr>
      </w:pPr>
    </w:p>
    <w:p w14:paraId="6101E668" w14:textId="748C1BF4" w:rsidR="00081865" w:rsidRDefault="00BB6D32" w:rsidP="0008186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0BE3C3" wp14:editId="7105721F">
            <wp:simplePos x="0" y="0"/>
            <wp:positionH relativeFrom="column">
              <wp:posOffset>76200</wp:posOffset>
            </wp:positionH>
            <wp:positionV relativeFrom="paragraph">
              <wp:posOffset>41275</wp:posOffset>
            </wp:positionV>
            <wp:extent cx="6645910" cy="1228725"/>
            <wp:effectExtent l="0" t="0" r="254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neři McD's Cup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17"/>
                    <a:stretch/>
                  </pic:blipFill>
                  <pic:spPr bwMode="auto">
                    <a:xfrm>
                      <a:off x="0" y="0"/>
                      <a:ext cx="664591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78C3" w14:textId="3C255654" w:rsidR="00081865" w:rsidRDefault="00081865" w:rsidP="00081865">
      <w:pPr>
        <w:jc w:val="center"/>
        <w:rPr>
          <w:b/>
          <w:sz w:val="28"/>
          <w:szCs w:val="28"/>
        </w:rPr>
      </w:pPr>
    </w:p>
    <w:p w14:paraId="17C96BDB" w14:textId="0F984C85" w:rsidR="00081865" w:rsidRDefault="00081865" w:rsidP="00081865">
      <w:pPr>
        <w:jc w:val="center"/>
        <w:rPr>
          <w:b/>
          <w:sz w:val="28"/>
          <w:szCs w:val="28"/>
        </w:rPr>
      </w:pPr>
    </w:p>
    <w:p w14:paraId="758FFB60" w14:textId="4DFE01A3" w:rsidR="00081865" w:rsidRDefault="00081865" w:rsidP="00081865">
      <w:pPr>
        <w:jc w:val="center"/>
        <w:rPr>
          <w:b/>
          <w:sz w:val="28"/>
          <w:szCs w:val="28"/>
        </w:rPr>
      </w:pPr>
    </w:p>
    <w:p w14:paraId="74674405" w14:textId="1756B5E0" w:rsidR="00CC58F9" w:rsidRDefault="00CC58F9" w:rsidP="00081865">
      <w:pPr>
        <w:jc w:val="center"/>
        <w:rPr>
          <w:b/>
          <w:sz w:val="28"/>
          <w:szCs w:val="28"/>
        </w:rPr>
      </w:pPr>
    </w:p>
    <w:p w14:paraId="55BE0D9E" w14:textId="771D4601" w:rsidR="00CC58F9" w:rsidRDefault="00CC58F9" w:rsidP="00081865">
      <w:pPr>
        <w:jc w:val="center"/>
        <w:rPr>
          <w:b/>
          <w:sz w:val="28"/>
          <w:szCs w:val="28"/>
        </w:rPr>
      </w:pPr>
    </w:p>
    <w:p w14:paraId="39138BE0" w14:textId="3DE9DF6D" w:rsidR="00CC58F9" w:rsidRDefault="00CC58F9" w:rsidP="00081865">
      <w:pPr>
        <w:jc w:val="center"/>
        <w:rPr>
          <w:b/>
          <w:sz w:val="28"/>
          <w:szCs w:val="28"/>
        </w:rPr>
      </w:pPr>
    </w:p>
    <w:p w14:paraId="502D2446" w14:textId="6ED57CCD" w:rsidR="00CC58F9" w:rsidRDefault="00CC58F9" w:rsidP="00081865">
      <w:pPr>
        <w:jc w:val="center"/>
        <w:rPr>
          <w:b/>
          <w:sz w:val="28"/>
          <w:szCs w:val="28"/>
        </w:rPr>
      </w:pPr>
    </w:p>
    <w:p w14:paraId="4F1617FD" w14:textId="77777777" w:rsidR="00CC58F9" w:rsidRPr="000D3572" w:rsidRDefault="00CC58F9" w:rsidP="00081865">
      <w:pPr>
        <w:jc w:val="center"/>
        <w:rPr>
          <w:b/>
          <w:sz w:val="28"/>
          <w:szCs w:val="28"/>
        </w:rPr>
      </w:pPr>
    </w:p>
    <w:p w14:paraId="07D0906B" w14:textId="70BE83C0" w:rsidR="00124DF7" w:rsidRPr="006E5854" w:rsidRDefault="00124DF7" w:rsidP="00961238">
      <w:pPr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58774" wp14:editId="35CA5092">
                <wp:simplePos x="0" y="0"/>
                <wp:positionH relativeFrom="column">
                  <wp:posOffset>2586990</wp:posOffset>
                </wp:positionH>
                <wp:positionV relativeFrom="paragraph">
                  <wp:posOffset>462915</wp:posOffset>
                </wp:positionV>
                <wp:extent cx="1173480" cy="0"/>
                <wp:effectExtent l="0" t="0" r="0" b="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6FAAC" id="Přímá spojnice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pt,36.45pt" to="296.1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" strokecolor="#ffc000" strokeweight="1pt">
                <v:stroke joinstyle="miter"/>
              </v:line>
            </w:pict>
          </mc:Fallback>
        </mc:AlternateContent>
      </w: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76"/>
      </w:tblGrid>
      <w:tr w:rsidR="00F51324" w14:paraId="4472704A" w14:textId="77777777" w:rsidTr="009B6623">
        <w:tc>
          <w:tcPr>
            <w:tcW w:w="9776" w:type="dxa"/>
            <w:shd w:val="clear" w:color="auto" w:fill="FFF2CC" w:themeFill="accent4" w:themeFillTint="33"/>
          </w:tcPr>
          <w:p w14:paraId="6741053A" w14:textId="77777777" w:rsidR="00F51324" w:rsidRPr="00F51324" w:rsidRDefault="00202352" w:rsidP="00F5132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="00F51324" w:rsidRPr="00F51324">
              <w:rPr>
                <w:b/>
              </w:rPr>
              <w:t>VŠEOBECNÁ USTANOVENÍ</w:t>
            </w:r>
          </w:p>
        </w:tc>
      </w:tr>
    </w:tbl>
    <w:p w14:paraId="754AA823" w14:textId="77777777" w:rsidR="00F51324" w:rsidRPr="00855C84" w:rsidRDefault="00F51324" w:rsidP="000230C8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495"/>
        <w:gridCol w:w="2194"/>
        <w:gridCol w:w="7087"/>
      </w:tblGrid>
      <w:tr w:rsidR="00D0785C" w14:paraId="3305A828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4C213E13" w14:textId="77777777" w:rsidR="00202352" w:rsidRDefault="00202352" w:rsidP="00202352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14:paraId="32574661" w14:textId="77777777" w:rsidR="00202352" w:rsidRDefault="00D0785C" w:rsidP="00202352">
            <w:r>
              <w:t>Pořadatel</w:t>
            </w:r>
          </w:p>
        </w:tc>
        <w:sdt>
          <w:sdtPr>
            <w:id w:val="2124414234"/>
            <w:placeholder>
              <w:docPart w:val="6E33AF5127814B9A9F7EF4497C07A5CF"/>
            </w:placeholder>
          </w:sdtPr>
          <w:sdtContent>
            <w:tc>
              <w:tcPr>
                <w:tcW w:w="7087" w:type="dxa"/>
                <w:vAlign w:val="center"/>
              </w:tcPr>
              <w:p w14:paraId="5933CB28" w14:textId="42223DA4" w:rsidR="00202352" w:rsidRDefault="00C56851" w:rsidP="00202352">
                <w:r w:rsidRPr="003232BA">
                  <w:t>KR AŠSK KK</w:t>
                </w:r>
                <w:r w:rsidR="00AD6375" w:rsidRPr="003232BA">
                  <w:t xml:space="preserve"> </w:t>
                </w:r>
              </w:p>
            </w:tc>
          </w:sdtContent>
        </w:sdt>
      </w:tr>
      <w:tr w:rsidR="00D0785C" w14:paraId="57EB6EC8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7B10CC36" w14:textId="77777777" w:rsidR="00D0785C" w:rsidRDefault="00D0785C" w:rsidP="00D0785C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14:paraId="4E7730F9" w14:textId="77777777" w:rsidR="00D0785C" w:rsidRDefault="00D0785C" w:rsidP="00D0785C">
            <w:r>
              <w:t>Účastníci</w:t>
            </w:r>
          </w:p>
        </w:tc>
        <w:tc>
          <w:tcPr>
            <w:tcW w:w="7087" w:type="dxa"/>
            <w:vAlign w:val="center"/>
          </w:tcPr>
          <w:p w14:paraId="4D9E95F3" w14:textId="1A2EC321" w:rsidR="00D0785C" w:rsidRDefault="00705EDC" w:rsidP="00AA1E83">
            <w:r>
              <w:t>Vítězové základních skupin okresního kola</w:t>
            </w:r>
          </w:p>
        </w:tc>
      </w:tr>
      <w:tr w:rsidR="00D0785C" w14:paraId="77033487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7E05D0E2" w14:textId="77777777" w:rsidR="00D0785C" w:rsidRDefault="00D0785C" w:rsidP="00D0785C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14:paraId="402B7353" w14:textId="77777777" w:rsidR="00D0785C" w:rsidRDefault="00D0785C" w:rsidP="00D0785C">
            <w:r>
              <w:t>Termín konání</w:t>
            </w:r>
          </w:p>
        </w:tc>
        <w:tc>
          <w:tcPr>
            <w:tcW w:w="7087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523E642FD30847AD93EC3714C4162098"/>
              </w:placeholder>
              <w:date w:fullDate="2025-05-13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14:paraId="5DF40F7E" w14:textId="56665A3D" w:rsidR="00D0785C" w:rsidRPr="000230C8" w:rsidRDefault="00705EDC" w:rsidP="00D0785C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13</w:t>
                </w:r>
                <w:r w:rsidR="00C56851">
                  <w:rPr>
                    <w:rStyle w:val="Msto"/>
                  </w:rPr>
                  <w:t xml:space="preserve">. </w:t>
                </w:r>
                <w:r>
                  <w:rPr>
                    <w:rStyle w:val="Msto"/>
                  </w:rPr>
                  <w:t>květ</w:t>
                </w:r>
                <w:r w:rsidR="003772B0">
                  <w:rPr>
                    <w:rStyle w:val="Msto"/>
                  </w:rPr>
                  <w:t>na</w:t>
                </w:r>
                <w:r w:rsidR="00C56851">
                  <w:rPr>
                    <w:rStyle w:val="Msto"/>
                  </w:rPr>
                  <w:t xml:space="preserve"> 2025</w:t>
                </w:r>
              </w:p>
            </w:sdtContent>
          </w:sdt>
        </w:tc>
      </w:tr>
      <w:tr w:rsidR="00D0785C" w14:paraId="65B767EA" w14:textId="77777777" w:rsidTr="009B6623">
        <w:trPr>
          <w:trHeight w:val="611"/>
        </w:trPr>
        <w:tc>
          <w:tcPr>
            <w:tcW w:w="495" w:type="dxa"/>
            <w:vAlign w:val="center"/>
          </w:tcPr>
          <w:p w14:paraId="5103247D" w14:textId="77777777" w:rsidR="00D0785C" w:rsidRDefault="00D0785C" w:rsidP="00D0785C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14:paraId="009BBC96" w14:textId="77777777" w:rsidR="00D0785C" w:rsidRDefault="00D0785C" w:rsidP="00D0785C">
            <w:r>
              <w:t>Místo konání</w:t>
            </w:r>
          </w:p>
        </w:tc>
        <w:sdt>
          <w:sdtPr>
            <w:id w:val="1804816945"/>
            <w:placeholder>
              <w:docPart w:val="4CB55770D7B24F1A81533309580E4A93"/>
            </w:placeholder>
          </w:sdtPr>
          <w:sdtContent>
            <w:tc>
              <w:tcPr>
                <w:tcW w:w="7087" w:type="dxa"/>
                <w:vAlign w:val="center"/>
              </w:tcPr>
              <w:p w14:paraId="719E6C8E" w14:textId="1AD9A5D0" w:rsidR="00D0785C" w:rsidRDefault="003F45FE" w:rsidP="00CC58F9">
                <w:r>
                  <w:t>Fotbalov</w:t>
                </w:r>
                <w:r w:rsidR="00AD6375">
                  <w:t>ý areál Slavia Karlovy Vary (UMT – Drahovice)</w:t>
                </w:r>
              </w:p>
            </w:tc>
          </w:sdtContent>
        </w:sdt>
      </w:tr>
      <w:tr w:rsidR="00D0785C" w14:paraId="6F01A01E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481A69C7" w14:textId="77777777" w:rsidR="00D0785C" w:rsidRDefault="00D0785C" w:rsidP="00D0785C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14:paraId="3858D51B" w14:textId="77777777" w:rsidR="00D0785C" w:rsidRDefault="00D0785C" w:rsidP="00D0785C">
            <w:r>
              <w:t>Kategorie</w:t>
            </w:r>
          </w:p>
        </w:tc>
        <w:tc>
          <w:tcPr>
            <w:tcW w:w="7087" w:type="dxa"/>
            <w:vAlign w:val="center"/>
          </w:tcPr>
          <w:p w14:paraId="4B3D3191" w14:textId="77777777" w:rsidR="003772B0" w:rsidRDefault="003772B0" w:rsidP="003772B0">
            <w:r>
              <w:t>„A“ kategorie – první stupeň ZŠ, žáci 1. – 3. třídy</w:t>
            </w:r>
          </w:p>
          <w:p w14:paraId="05A3572E" w14:textId="77777777" w:rsidR="003772B0" w:rsidRDefault="003772B0" w:rsidP="003772B0">
            <w:r>
              <w:t>„B“ kategorie – první stupeň ZŠ, žáci 4. – 5. třídy</w:t>
            </w:r>
          </w:p>
          <w:p w14:paraId="45A17C9A" w14:textId="77777777" w:rsidR="003772B0" w:rsidRDefault="003772B0" w:rsidP="003772B0">
            <w:pPr>
              <w:pStyle w:val="Odstavecseseznamem"/>
              <w:numPr>
                <w:ilvl w:val="0"/>
                <w:numId w:val="3"/>
              </w:numPr>
              <w:spacing w:line="256" w:lineRule="auto"/>
            </w:pPr>
            <w:r>
              <w:t>žáci příslušného stupně vzdělání</w:t>
            </w:r>
          </w:p>
          <w:p w14:paraId="5F360732" w14:textId="77777777" w:rsidR="003772B0" w:rsidRDefault="003772B0" w:rsidP="003772B0">
            <w:pPr>
              <w:pStyle w:val="Odstavecseseznamem"/>
              <w:numPr>
                <w:ilvl w:val="0"/>
                <w:numId w:val="3"/>
              </w:numPr>
              <w:spacing w:line="256" w:lineRule="auto"/>
            </w:pPr>
            <w:r>
              <w:t>žáci příslušné třídy</w:t>
            </w:r>
          </w:p>
          <w:p w14:paraId="36BEEE8B" w14:textId="77777777" w:rsidR="003772B0" w:rsidRDefault="003772B0" w:rsidP="003772B0">
            <w:pPr>
              <w:pStyle w:val="Odstavecseseznamem"/>
              <w:numPr>
                <w:ilvl w:val="0"/>
                <w:numId w:val="3"/>
              </w:numPr>
              <w:spacing w:line="256" w:lineRule="auto"/>
            </w:pPr>
            <w:r>
              <w:t>družstvo je složeno ze žáků jedné školy</w:t>
            </w:r>
          </w:p>
          <w:p w14:paraId="1060DCC1" w14:textId="55D21B1E" w:rsidR="00D0785C" w:rsidRDefault="003772B0" w:rsidP="003772B0">
            <w:pPr>
              <w:pStyle w:val="Odstavecseseznamem"/>
              <w:numPr>
                <w:ilvl w:val="0"/>
                <w:numId w:val="3"/>
              </w:numPr>
            </w:pPr>
            <w:r>
              <w:t>žák smí v daném školním roce startovat pouze v jedné věkové kategorii</w:t>
            </w:r>
          </w:p>
        </w:tc>
      </w:tr>
      <w:tr w:rsidR="0028618F" w14:paraId="341E056C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7962B029" w14:textId="23FA29DB" w:rsidR="0028618F" w:rsidRDefault="00E45D7A" w:rsidP="0028618F">
            <w:pPr>
              <w:jc w:val="center"/>
            </w:pPr>
            <w:r>
              <w:t>6</w:t>
            </w:r>
            <w:r w:rsidR="0028618F">
              <w:t>.</w:t>
            </w:r>
          </w:p>
        </w:tc>
        <w:tc>
          <w:tcPr>
            <w:tcW w:w="2194" w:type="dxa"/>
            <w:vAlign w:val="center"/>
          </w:tcPr>
          <w:p w14:paraId="5A0D0450" w14:textId="2C2E4E55" w:rsidR="0028618F" w:rsidRDefault="009F4B79" w:rsidP="0028618F">
            <w:r>
              <w:t>Soupisky</w:t>
            </w:r>
          </w:p>
        </w:tc>
        <w:tc>
          <w:tcPr>
            <w:tcW w:w="7087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A2CDA86E5B3044E1AD36EB833267A435"/>
              </w:placeholder>
            </w:sdtPr>
            <w:sdtContent>
              <w:p w14:paraId="260D1895" w14:textId="35D80BA7" w:rsidR="00CC58F9" w:rsidRDefault="00CC58F9" w:rsidP="00CC58F9">
                <w:r>
                  <w:t xml:space="preserve">Zašlete </w:t>
                </w:r>
                <w:r w:rsidR="009F4B79">
                  <w:t xml:space="preserve">na aktuálních formulářích </w:t>
                </w:r>
                <w:r>
                  <w:t xml:space="preserve">nejpozději do: </w:t>
                </w:r>
                <w:sdt>
                  <w:sdtPr>
                    <w:id w:val="-288981589"/>
                    <w:placeholder>
                      <w:docPart w:val="8D8A9C89C19E9D49B15E0F75A5DEC15B"/>
                    </w:placeholder>
                    <w:date w:fullDate="2025-05-07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Content>
                    <w:r w:rsidR="00705EDC">
                      <w:t>07.05.2025</w:t>
                    </w:r>
                  </w:sdtContent>
                </w:sdt>
                <w:r>
                  <w:t xml:space="preserve"> </w:t>
                </w:r>
              </w:p>
              <w:p w14:paraId="5F74D93B" w14:textId="5F60BB19" w:rsidR="00CC58F9" w:rsidRDefault="00CC58F9" w:rsidP="00CC58F9">
                <w:r>
                  <w:t xml:space="preserve">na e-mail: </w:t>
                </w:r>
                <w:sdt>
                  <w:sdtPr>
                    <w:id w:val="1109774895"/>
                    <w:placeholder>
                      <w:docPart w:val="15C78D7A07D5334D9AFD657346776729"/>
                    </w:placeholder>
                  </w:sdtPr>
                  <w:sdtContent>
                    <w:r w:rsidR="00C56851">
                      <w:t>oupor@</w:t>
                    </w:r>
                    <w:r w:rsidR="00705EDC">
                      <w:t>liapor</w:t>
                    </w:r>
                    <w:r w:rsidR="00C56851">
                      <w:t>.cz</w:t>
                    </w:r>
                  </w:sdtContent>
                </w:sdt>
              </w:p>
              <w:p w14:paraId="26AF74BC" w14:textId="779D7536" w:rsidR="0028618F" w:rsidRDefault="00CC58F9" w:rsidP="00CC58F9">
                <w:r>
                  <w:t xml:space="preserve">Mobil: </w:t>
                </w:r>
                <w:sdt>
                  <w:sdtPr>
                    <w:id w:val="-1046294938"/>
                    <w:placeholder>
                      <w:docPart w:val="0CFADAAFAA2E4F448A2F1517E2B8B359"/>
                    </w:placeholder>
                  </w:sdtPr>
                  <w:sdtContent>
                    <w:r w:rsidR="00C56851">
                      <w:t>606</w:t>
                    </w:r>
                    <w:r w:rsidR="009F4B79">
                      <w:t> </w:t>
                    </w:r>
                    <w:r w:rsidR="00C56851">
                      <w:t>791</w:t>
                    </w:r>
                    <w:r w:rsidR="009F4B79">
                      <w:t xml:space="preserve"> </w:t>
                    </w:r>
                    <w:r w:rsidR="00C56851">
                      <w:t>298</w:t>
                    </w:r>
                  </w:sdtContent>
                </w:sdt>
              </w:p>
            </w:sdtContent>
          </w:sdt>
        </w:tc>
      </w:tr>
      <w:tr w:rsidR="0028618F" w14:paraId="258F054B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7EC2D1C1" w14:textId="47433C0E" w:rsidR="0028618F" w:rsidRDefault="00E45D7A" w:rsidP="0028618F">
            <w:pPr>
              <w:jc w:val="center"/>
            </w:pPr>
            <w:r>
              <w:t>7</w:t>
            </w:r>
            <w:r w:rsidR="0028618F">
              <w:t>.</w:t>
            </w:r>
          </w:p>
        </w:tc>
        <w:tc>
          <w:tcPr>
            <w:tcW w:w="2194" w:type="dxa"/>
            <w:vAlign w:val="center"/>
          </w:tcPr>
          <w:p w14:paraId="12F5CAEF" w14:textId="77777777" w:rsidR="0028618F" w:rsidRDefault="0028618F" w:rsidP="0028618F">
            <w:r>
              <w:t>Prezence</w:t>
            </w:r>
          </w:p>
        </w:tc>
        <w:tc>
          <w:tcPr>
            <w:tcW w:w="7087" w:type="dxa"/>
            <w:vAlign w:val="center"/>
          </w:tcPr>
          <w:p w14:paraId="456DF6A5" w14:textId="376285F8" w:rsidR="00CC58F9" w:rsidRDefault="00000000" w:rsidP="00CC58F9">
            <w:sdt>
              <w:sdtPr>
                <w:id w:val="-628166168"/>
                <w:placeholder>
                  <w:docPart w:val="55FA39DE7A753042B5B7865E828A4E28"/>
                </w:placeholder>
              </w:sdtPr>
              <w:sdtContent>
                <w:r w:rsidR="00705EDC">
                  <w:t>13</w:t>
                </w:r>
                <w:r w:rsidR="00DE32C3">
                  <w:t>.</w:t>
                </w:r>
                <w:r w:rsidR="00705EDC">
                  <w:t>5</w:t>
                </w:r>
                <w:r w:rsidR="00DE32C3">
                  <w:t>.2025, 8:</w:t>
                </w:r>
                <w:r w:rsidR="003772B0">
                  <w:t>30</w:t>
                </w:r>
                <w:r w:rsidR="00DE32C3">
                  <w:t xml:space="preserve"> – 8:</w:t>
                </w:r>
                <w:r w:rsidR="009F4B79">
                  <w:t>45</w:t>
                </w:r>
              </w:sdtContent>
            </w:sdt>
          </w:p>
          <w:p w14:paraId="3DEF6F56" w14:textId="269BF1B5" w:rsidR="0028618F" w:rsidRDefault="00CC58F9" w:rsidP="00CC58F9">
            <w:r>
              <w:t>Družstva předloží soupisku s razítkem školy a podepsanou ředitelem školy.</w:t>
            </w:r>
          </w:p>
        </w:tc>
      </w:tr>
      <w:tr w:rsidR="0028618F" w14:paraId="24429D94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7ACAD9EC" w14:textId="04D3C26D" w:rsidR="0028618F" w:rsidRDefault="00E45D7A" w:rsidP="0028618F">
            <w:pPr>
              <w:jc w:val="center"/>
            </w:pPr>
            <w:r>
              <w:t>8</w:t>
            </w:r>
            <w:r w:rsidR="0028618F">
              <w:t>.</w:t>
            </w:r>
          </w:p>
        </w:tc>
        <w:tc>
          <w:tcPr>
            <w:tcW w:w="2194" w:type="dxa"/>
            <w:vAlign w:val="center"/>
          </w:tcPr>
          <w:p w14:paraId="53171E1B" w14:textId="77777777" w:rsidR="0028618F" w:rsidRDefault="0028618F" w:rsidP="0028618F">
            <w:r>
              <w:t>Finanční zajištění</w:t>
            </w:r>
          </w:p>
        </w:tc>
        <w:tc>
          <w:tcPr>
            <w:tcW w:w="7087" w:type="dxa"/>
            <w:vAlign w:val="center"/>
          </w:tcPr>
          <w:p w14:paraId="38EAD6E3" w14:textId="77777777" w:rsidR="0028618F" w:rsidRPr="004A5373" w:rsidRDefault="0028618F" w:rsidP="0028618F">
            <w:r w:rsidRPr="004A5373">
              <w:t>Družstva startují na své náklady.</w:t>
            </w:r>
          </w:p>
        </w:tc>
      </w:tr>
      <w:tr w:rsidR="0028618F" w14:paraId="790799B9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2AA40BD0" w14:textId="5866414A" w:rsidR="0028618F" w:rsidRDefault="00E45D7A" w:rsidP="0028618F">
            <w:pPr>
              <w:jc w:val="center"/>
            </w:pPr>
            <w:r>
              <w:t>9</w:t>
            </w:r>
            <w:r w:rsidR="0028618F">
              <w:t>.</w:t>
            </w:r>
          </w:p>
        </w:tc>
        <w:tc>
          <w:tcPr>
            <w:tcW w:w="2194" w:type="dxa"/>
            <w:vAlign w:val="center"/>
          </w:tcPr>
          <w:p w14:paraId="7265E441" w14:textId="77777777" w:rsidR="0028618F" w:rsidRDefault="0028618F" w:rsidP="0028618F">
            <w:r>
              <w:t>Doprava</w:t>
            </w:r>
          </w:p>
        </w:tc>
        <w:tc>
          <w:tcPr>
            <w:tcW w:w="7087" w:type="dxa"/>
            <w:vAlign w:val="center"/>
          </w:tcPr>
          <w:p w14:paraId="49F28C92" w14:textId="1248E05F" w:rsidR="0028618F" w:rsidRPr="004A5373" w:rsidRDefault="0028618F" w:rsidP="0028618F">
            <w:r w:rsidRPr="004A5373">
              <w:t>Vlastní (není pořadatelem organizována)</w:t>
            </w:r>
          </w:p>
        </w:tc>
      </w:tr>
      <w:tr w:rsidR="0028618F" w14:paraId="5DBAFB69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33A1427F" w14:textId="67F70A66" w:rsidR="0028618F" w:rsidRDefault="0028618F" w:rsidP="0028618F">
            <w:pPr>
              <w:jc w:val="center"/>
            </w:pPr>
            <w:r>
              <w:t>1</w:t>
            </w:r>
            <w:r w:rsidR="00E45D7A">
              <w:t>0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4C80D861" w14:textId="77777777" w:rsidR="0028618F" w:rsidRDefault="0028618F" w:rsidP="0028618F">
            <w:r>
              <w:t>Ubytování, stravování</w:t>
            </w:r>
          </w:p>
        </w:tc>
        <w:tc>
          <w:tcPr>
            <w:tcW w:w="7087" w:type="dxa"/>
            <w:vAlign w:val="center"/>
          </w:tcPr>
          <w:p w14:paraId="05F9DDB4" w14:textId="77777777" w:rsidR="0028618F" w:rsidRPr="004A5373" w:rsidRDefault="0028618F" w:rsidP="0028618F">
            <w:r w:rsidRPr="004A5373">
              <w:t>Pořadatel nezajišťuje.</w:t>
            </w:r>
          </w:p>
        </w:tc>
      </w:tr>
      <w:tr w:rsidR="0028618F" w14:paraId="071B223C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5873F29B" w14:textId="1F8C4029" w:rsidR="0028618F" w:rsidRDefault="0028618F" w:rsidP="0028618F">
            <w:pPr>
              <w:jc w:val="center"/>
            </w:pPr>
            <w:r>
              <w:t>1</w:t>
            </w:r>
            <w:r w:rsidR="00E45D7A">
              <w:t>1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732EF65A" w14:textId="77777777" w:rsidR="0028618F" w:rsidRDefault="0028618F" w:rsidP="0028618F">
            <w:r>
              <w:t>Startovné</w:t>
            </w:r>
          </w:p>
        </w:tc>
        <w:tc>
          <w:tcPr>
            <w:tcW w:w="7087" w:type="dxa"/>
            <w:vAlign w:val="center"/>
          </w:tcPr>
          <w:p w14:paraId="6BADD6ED" w14:textId="77777777" w:rsidR="0028618F" w:rsidRDefault="0028618F" w:rsidP="0028618F">
            <w:r w:rsidRPr="004A5373">
              <w:t>Družstva neplatí startovné.</w:t>
            </w:r>
          </w:p>
        </w:tc>
      </w:tr>
      <w:tr w:rsidR="0028618F" w14:paraId="0F47DDB5" w14:textId="77777777" w:rsidTr="009B6623">
        <w:trPr>
          <w:trHeight w:val="454"/>
        </w:trPr>
        <w:tc>
          <w:tcPr>
            <w:tcW w:w="495" w:type="dxa"/>
            <w:vAlign w:val="center"/>
          </w:tcPr>
          <w:p w14:paraId="36FD0D12" w14:textId="508981D8" w:rsidR="0028618F" w:rsidRDefault="0028618F" w:rsidP="0028618F">
            <w:pPr>
              <w:jc w:val="center"/>
            </w:pPr>
            <w:r>
              <w:t>1</w:t>
            </w:r>
            <w:r w:rsidR="00E45D7A">
              <w:t>2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24EB4B00" w14:textId="77777777" w:rsidR="0028618F" w:rsidRDefault="0028618F" w:rsidP="0028618F">
            <w:r>
              <w:t>Zdravotník</w:t>
            </w:r>
          </w:p>
        </w:tc>
        <w:tc>
          <w:tcPr>
            <w:tcW w:w="7087" w:type="dxa"/>
            <w:vAlign w:val="center"/>
          </w:tcPr>
          <w:p w14:paraId="7BC6A8D5" w14:textId="6F2A03EC" w:rsidR="0028618F" w:rsidRDefault="00CC58F9" w:rsidP="00CC58F9">
            <w:r>
              <w:t xml:space="preserve">Zdravotní službu </w:t>
            </w:r>
            <w:r w:rsidR="00A031EF">
              <w:t>pořadatel ne</w:t>
            </w:r>
            <w:r>
              <w:t>zajišťuje</w:t>
            </w:r>
            <w:r w:rsidR="00E45D7A">
              <w:t>. Účastníci soutěže u sebe musí mít karty zdravotní pojišťovny.</w:t>
            </w:r>
          </w:p>
        </w:tc>
      </w:tr>
    </w:tbl>
    <w:p w14:paraId="41646B82" w14:textId="447D24B5" w:rsidR="00545208" w:rsidRDefault="00545208" w:rsidP="006E5854">
      <w:pPr>
        <w:rPr>
          <w:b/>
          <w:sz w:val="16"/>
          <w:szCs w:val="16"/>
        </w:rPr>
      </w:pPr>
    </w:p>
    <w:p w14:paraId="0FF5FC5D" w14:textId="77777777" w:rsidR="00545208" w:rsidRPr="00997B84" w:rsidRDefault="00545208" w:rsidP="006E5854">
      <w:pPr>
        <w:rPr>
          <w:b/>
          <w:sz w:val="16"/>
          <w:szCs w:val="16"/>
        </w:rPr>
      </w:pP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628"/>
      </w:tblGrid>
      <w:tr w:rsidR="006E5854" w14:paraId="43EB5431" w14:textId="77777777" w:rsidTr="001D249E">
        <w:tc>
          <w:tcPr>
            <w:tcW w:w="9628" w:type="dxa"/>
            <w:shd w:val="clear" w:color="auto" w:fill="FFF2CC" w:themeFill="accent4" w:themeFillTint="33"/>
          </w:tcPr>
          <w:p w14:paraId="5104E5A9" w14:textId="77777777" w:rsidR="006E5854" w:rsidRPr="00F51324" w:rsidRDefault="006E5854" w:rsidP="001D249E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14:paraId="3609C6CD" w14:textId="77777777" w:rsidR="006E5854" w:rsidRPr="00855C84" w:rsidRDefault="006E5854" w:rsidP="006E5854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CC58F9" w14:paraId="7AB73D16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301C68A3" w14:textId="023EDD18" w:rsidR="00CC58F9" w:rsidRDefault="00CC58F9" w:rsidP="00CC58F9">
            <w:pPr>
              <w:jc w:val="center"/>
            </w:pPr>
            <w:r>
              <w:t>1</w:t>
            </w:r>
            <w:r w:rsidR="00E45D7A">
              <w:t>3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4CE6F79A" w14:textId="77777777" w:rsidR="00CC58F9" w:rsidRDefault="00CC58F9" w:rsidP="00CC58F9">
            <w:r>
              <w:t>Předpis</w:t>
            </w:r>
          </w:p>
        </w:tc>
        <w:tc>
          <w:tcPr>
            <w:tcW w:w="6939" w:type="dxa"/>
            <w:vAlign w:val="center"/>
          </w:tcPr>
          <w:p w14:paraId="53B5A63C" w14:textId="5EC38EF5" w:rsidR="00CC58F9" w:rsidRDefault="00CC58F9" w:rsidP="00CC58F9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24</w:t>
            </w:r>
            <w:r w:rsidRPr="006E5854">
              <w:t>/20</w:t>
            </w:r>
            <w:r>
              <w:t>25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</w:t>
            </w:r>
            <w:r w:rsidR="009B6623" w:rsidRPr="00F61B6E">
              <w:rPr>
                <w:b/>
                <w:bCs/>
                <w:color w:val="FF0000"/>
              </w:rPr>
              <w:t>V kategorii A povinnost min. 1 dívky na hřišti.</w:t>
            </w:r>
            <w:r w:rsidR="00AD5D52">
              <w:rPr>
                <w:b/>
                <w:bCs/>
                <w:color w:val="FF0000"/>
              </w:rPr>
              <w:t xml:space="preserve"> </w:t>
            </w:r>
            <w:r w:rsidRPr="006E5854">
              <w:t xml:space="preserve">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  <w:r w:rsidR="00A031EF">
              <w:t xml:space="preserve"> Proti krádežím a ztrátám pořadatel pojištěn není.</w:t>
            </w:r>
          </w:p>
        </w:tc>
      </w:tr>
      <w:tr w:rsidR="00CC58F9" w14:paraId="56CC5A4F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62AF6768" w14:textId="68EC666F" w:rsidR="00CC58F9" w:rsidRDefault="00CC58F9" w:rsidP="00CC58F9">
            <w:pPr>
              <w:jc w:val="center"/>
            </w:pPr>
            <w:r>
              <w:t>1</w:t>
            </w:r>
            <w:r w:rsidR="00E45D7A">
              <w:t>4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7E1EE8B4" w14:textId="77777777" w:rsidR="00CC58F9" w:rsidRDefault="00CC58F9" w:rsidP="00CC58F9">
            <w:r>
              <w:t>Herní systém</w:t>
            </w:r>
          </w:p>
        </w:tc>
        <w:sdt>
          <w:sdtPr>
            <w:id w:val="319170344"/>
            <w:placeholder>
              <w:docPart w:val="53CEDF61A3398F4486A363CF8419B6C0"/>
            </w:placeholder>
          </w:sdtPr>
          <w:sdtContent>
            <w:sdt>
              <w:sdtPr>
                <w:id w:val="1097906745"/>
                <w:placeholder>
                  <w:docPart w:val="582FBD92F7294F459C1BE638F11D2818"/>
                </w:placeholder>
              </w:sdtPr>
              <w:sdtContent>
                <w:sdt>
                  <w:sdtPr>
                    <w:id w:val="-1640487704"/>
                    <w:placeholder>
                      <w:docPart w:val="419FE3D2F946420EAC448A89077C963D"/>
                    </w:placeholder>
                  </w:sdtPr>
                  <w:sdtContent>
                    <w:tc>
                      <w:tcPr>
                        <w:tcW w:w="6939" w:type="dxa"/>
                        <w:vAlign w:val="center"/>
                      </w:tcPr>
                      <w:p w14:paraId="02D23F20" w14:textId="471F4200" w:rsidR="00CC58F9" w:rsidRDefault="00000000" w:rsidP="00CC58F9">
                        <w:sdt>
                          <w:sdtPr>
                            <w:id w:val="1331256672"/>
                            <w:placeholder>
                              <w:docPart w:val="5E30A52564904F108AD1BC2D98D14C52"/>
                            </w:placeholder>
                          </w:sdtPr>
                          <w:sdtContent>
                            <w:sdt>
                              <w:sdtPr>
                                <w:id w:val="-2000961547"/>
                                <w:placeholder>
                                  <w:docPart w:val="C4C731BBE1BB4920AF72AC2E7320D513"/>
                                </w:placeholder>
                              </w:sdtPr>
                              <w:sdtContent>
                                <w:r w:rsidR="0086730F">
                                  <w:t>Každý s </w:t>
                                </w:r>
                                <w:proofErr w:type="gramStart"/>
                                <w:r w:rsidR="0086730F">
                                  <w:t>každým  ,</w:t>
                                </w:r>
                                <w:proofErr w:type="gramEnd"/>
                                <w:r w:rsidR="0086730F">
                                  <w:t xml:space="preserve">    počet hráčů v </w:t>
                                </w:r>
                                <w:proofErr w:type="gramStart"/>
                                <w:r w:rsidR="0086730F">
                                  <w:t>poli :</w:t>
                                </w:r>
                                <w:proofErr w:type="gramEnd"/>
                                <w:r w:rsidR="0086730F">
                                  <w:t xml:space="preserve"> 5 + 1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sdtContent>
                </w:sdt>
              </w:sdtContent>
            </w:sdt>
          </w:sdtContent>
        </w:sdt>
      </w:tr>
      <w:tr w:rsidR="0086730F" w14:paraId="592E6D0E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4E773776" w14:textId="5B235C03" w:rsidR="0086730F" w:rsidRDefault="0086730F" w:rsidP="0086730F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14:paraId="4E978FFE" w14:textId="62151E73" w:rsidR="0086730F" w:rsidRDefault="0086730F" w:rsidP="0086730F">
            <w:r>
              <w:t>Hrací čas</w:t>
            </w:r>
          </w:p>
        </w:tc>
        <w:tc>
          <w:tcPr>
            <w:tcW w:w="6939" w:type="dxa"/>
            <w:vAlign w:val="center"/>
          </w:tcPr>
          <w:p w14:paraId="277BF338" w14:textId="4A84CD75" w:rsidR="0086730F" w:rsidRDefault="0086730F" w:rsidP="0086730F">
            <w:r>
              <w:t>2 x 1</w:t>
            </w:r>
            <w:r w:rsidR="009A68E0">
              <w:t>2</w:t>
            </w:r>
            <w:r>
              <w:t xml:space="preserve"> minut (možná úprava hrací doby po domluvě s vedoucími družstev)</w:t>
            </w:r>
          </w:p>
        </w:tc>
      </w:tr>
      <w:tr w:rsidR="00CC58F9" w14:paraId="060259FC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78B15E91" w14:textId="681AC73D" w:rsidR="00CC58F9" w:rsidRDefault="00CC58F9" w:rsidP="00CC58F9">
            <w:pPr>
              <w:jc w:val="center"/>
            </w:pPr>
            <w:r>
              <w:t>1</w:t>
            </w:r>
            <w:r w:rsidR="00A031EF">
              <w:t>6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4785D7A9" w14:textId="77777777" w:rsidR="00CC58F9" w:rsidRDefault="00CC58F9" w:rsidP="00CC58F9">
            <w:r>
              <w:t>Hrací plocha</w:t>
            </w:r>
          </w:p>
        </w:tc>
        <w:sdt>
          <w:sdtPr>
            <w:id w:val="-1073972573"/>
            <w:placeholder>
              <w:docPart w:val="8B0118BB5702924FBD9B39881D6DD80B"/>
            </w:placeholder>
          </w:sdtPr>
          <w:sdtContent>
            <w:sdt>
              <w:sdtPr>
                <w:id w:val="1568841605"/>
                <w:placeholder>
                  <w:docPart w:val="E11C39B28F12EC40BD5699036BCFB5AB"/>
                </w:placeholder>
              </w:sdtPr>
              <w:sdtContent>
                <w:tc>
                  <w:tcPr>
                    <w:tcW w:w="6939" w:type="dxa"/>
                    <w:vAlign w:val="center"/>
                  </w:tcPr>
                  <w:p w14:paraId="74AF5950" w14:textId="1C051634" w:rsidR="00CC58F9" w:rsidRPr="000230C8" w:rsidRDefault="00AD6375" w:rsidP="00CC58F9">
                    <w:pPr>
                      <w:rPr>
                        <w:b/>
                        <w:sz w:val="32"/>
                      </w:rPr>
                    </w:pPr>
                    <w:r>
                      <w:t>UMT</w:t>
                    </w:r>
                    <w:r w:rsidR="00AB1BEB">
                      <w:t xml:space="preserve"> </w:t>
                    </w:r>
                  </w:p>
                </w:tc>
              </w:sdtContent>
            </w:sdt>
          </w:sdtContent>
        </w:sdt>
      </w:tr>
      <w:tr w:rsidR="00CC58F9" w14:paraId="73221B9F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2342DF35" w14:textId="35E5552B" w:rsidR="00CC58F9" w:rsidRDefault="00CC58F9" w:rsidP="00CC58F9">
            <w:pPr>
              <w:jc w:val="center"/>
            </w:pPr>
            <w:r>
              <w:t>1</w:t>
            </w:r>
            <w:r w:rsidR="00E45D7A">
              <w:t>7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5779B2BE" w14:textId="77777777" w:rsidR="00CC58F9" w:rsidRDefault="00CC58F9" w:rsidP="00CC58F9">
            <w:r>
              <w:t>Vybavení družstva</w:t>
            </w:r>
          </w:p>
        </w:tc>
        <w:tc>
          <w:tcPr>
            <w:tcW w:w="6939" w:type="dxa"/>
            <w:vAlign w:val="center"/>
          </w:tcPr>
          <w:p w14:paraId="72CB0F97" w14:textId="4FC4C445" w:rsidR="00CC58F9" w:rsidRDefault="00CC58F9" w:rsidP="00CC58F9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CC58F9" w14:paraId="5256F9F9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7E8AA80E" w14:textId="5939065E" w:rsidR="00CC58F9" w:rsidRDefault="00CC58F9" w:rsidP="00CC58F9">
            <w:pPr>
              <w:jc w:val="center"/>
            </w:pPr>
            <w:r>
              <w:t>1</w:t>
            </w:r>
            <w:r w:rsidR="00E45D7A">
              <w:t>8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285E26AF" w14:textId="77777777" w:rsidR="00CC58F9" w:rsidRDefault="00CC58F9" w:rsidP="00CC58F9">
            <w:r>
              <w:t>Rozhodčí</w:t>
            </w:r>
          </w:p>
        </w:tc>
        <w:tc>
          <w:tcPr>
            <w:tcW w:w="6939" w:type="dxa"/>
            <w:vAlign w:val="center"/>
          </w:tcPr>
          <w:p w14:paraId="3EFEDC52" w14:textId="01585444" w:rsidR="00CC58F9" w:rsidRDefault="00CC58F9" w:rsidP="00CC58F9">
            <w:r>
              <w:t xml:space="preserve">Zajišťuje </w:t>
            </w:r>
            <w:r w:rsidR="00E45D7A">
              <w:t>pořadatel</w:t>
            </w:r>
            <w:r w:rsidR="00D21884">
              <w:t xml:space="preserve"> </w:t>
            </w:r>
          </w:p>
        </w:tc>
      </w:tr>
      <w:tr w:rsidR="00CC58F9" w14:paraId="6B3E7254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6DC0AA88" w14:textId="1CF0E95C" w:rsidR="00CC58F9" w:rsidRDefault="00E45D7A" w:rsidP="00CC58F9">
            <w:pPr>
              <w:jc w:val="center"/>
            </w:pPr>
            <w:r>
              <w:t>19</w:t>
            </w:r>
            <w:r w:rsidR="00CC58F9">
              <w:t>.</w:t>
            </w:r>
          </w:p>
        </w:tc>
        <w:tc>
          <w:tcPr>
            <w:tcW w:w="2194" w:type="dxa"/>
            <w:vAlign w:val="center"/>
          </w:tcPr>
          <w:p w14:paraId="135B24E3" w14:textId="77777777" w:rsidR="00CC58F9" w:rsidRDefault="00CC58F9" w:rsidP="00CC58F9">
            <w:r>
              <w:t>Ceny</w:t>
            </w:r>
          </w:p>
        </w:tc>
        <w:tc>
          <w:tcPr>
            <w:tcW w:w="6939" w:type="dxa"/>
            <w:vAlign w:val="center"/>
          </w:tcPr>
          <w:p w14:paraId="4C6C2118" w14:textId="358D997C" w:rsidR="00CC58F9" w:rsidRDefault="009A68E0" w:rsidP="00CC58F9">
            <w:r>
              <w:t>Poháry,</w:t>
            </w:r>
            <w:r w:rsidR="00CC58F9">
              <w:t xml:space="preserve"> medaile a </w:t>
            </w:r>
            <w:r>
              <w:t>diplomy</w:t>
            </w:r>
            <w:r w:rsidR="00CC58F9">
              <w:t xml:space="preserve"> </w:t>
            </w:r>
          </w:p>
        </w:tc>
      </w:tr>
      <w:tr w:rsidR="00CC58F9" w14:paraId="521575FD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55B4EDD6" w14:textId="5119E6EE" w:rsidR="00CC58F9" w:rsidRDefault="00CC58F9" w:rsidP="00CC58F9">
            <w:pPr>
              <w:jc w:val="center"/>
            </w:pPr>
            <w:r>
              <w:t>2</w:t>
            </w:r>
            <w:r w:rsidR="00E45D7A">
              <w:t>0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1915052F" w14:textId="77777777" w:rsidR="00CC58F9" w:rsidRDefault="00CC58F9" w:rsidP="00CC58F9">
            <w:r>
              <w:t>Postup</w:t>
            </w:r>
          </w:p>
        </w:tc>
        <w:tc>
          <w:tcPr>
            <w:tcW w:w="6939" w:type="dxa"/>
            <w:vAlign w:val="center"/>
          </w:tcPr>
          <w:p w14:paraId="567498C4" w14:textId="1A1B18A8" w:rsidR="00CC58F9" w:rsidRDefault="009A68E0" w:rsidP="00CC58F9">
            <w:r>
              <w:t>První dvě</w:t>
            </w:r>
            <w:r w:rsidR="00D21884" w:rsidRPr="00D21884">
              <w:t xml:space="preserve"> družstva kategorie A, kategorie B</w:t>
            </w:r>
            <w:r w:rsidR="00D21884">
              <w:t xml:space="preserve"> do </w:t>
            </w:r>
            <w:r>
              <w:t>krajské</w:t>
            </w:r>
            <w:r w:rsidR="00D21884">
              <w:t>ho finále, které se bude konat 1</w:t>
            </w:r>
            <w:r>
              <w:t>9</w:t>
            </w:r>
            <w:r w:rsidR="00D21884">
              <w:t xml:space="preserve">.5.2025 v areálu </w:t>
            </w:r>
            <w:r>
              <w:t>FK Baník Sokolov</w:t>
            </w:r>
            <w:r w:rsidR="00D21884">
              <w:t xml:space="preserve"> </w:t>
            </w:r>
          </w:p>
        </w:tc>
      </w:tr>
    </w:tbl>
    <w:p w14:paraId="1C5C3C23" w14:textId="77777777" w:rsidR="00571BC2" w:rsidRDefault="00571BC2" w:rsidP="00571BC2">
      <w:pPr>
        <w:rPr>
          <w:b/>
          <w:sz w:val="18"/>
          <w:szCs w:val="18"/>
        </w:rPr>
      </w:pPr>
    </w:p>
    <w:p w14:paraId="1568662A" w14:textId="77777777" w:rsidR="00E45D7A" w:rsidRDefault="00E45D7A" w:rsidP="00571BC2">
      <w:pPr>
        <w:rPr>
          <w:b/>
          <w:sz w:val="18"/>
          <w:szCs w:val="18"/>
        </w:rPr>
      </w:pPr>
    </w:p>
    <w:p w14:paraId="41707E4B" w14:textId="77777777" w:rsidR="00E45D7A" w:rsidRPr="00DA3645" w:rsidRDefault="00E45D7A" w:rsidP="00571BC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628"/>
      </w:tblGrid>
      <w:tr w:rsidR="00571BC2" w14:paraId="3AA6B633" w14:textId="77777777" w:rsidTr="001D249E">
        <w:tc>
          <w:tcPr>
            <w:tcW w:w="9628" w:type="dxa"/>
            <w:shd w:val="clear" w:color="auto" w:fill="FFF2CC" w:themeFill="accent4" w:themeFillTint="33"/>
          </w:tcPr>
          <w:p w14:paraId="197BBA4C" w14:textId="77777777" w:rsidR="00571BC2" w:rsidRPr="00F51324" w:rsidRDefault="00571BC2" w:rsidP="001D249E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14:paraId="28A88C09" w14:textId="77777777" w:rsidR="00571BC2" w:rsidRPr="00855C84" w:rsidRDefault="00571BC2" w:rsidP="00571BC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571BC2" w14:paraId="0EAE6301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6510F003" w14:textId="769366A9" w:rsidR="00571BC2" w:rsidRDefault="00571BC2" w:rsidP="001D249E">
            <w:pPr>
              <w:jc w:val="center"/>
            </w:pPr>
            <w:r>
              <w:t>2</w:t>
            </w:r>
            <w:r w:rsidR="00E45D7A">
              <w:t>1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55D48C83" w14:textId="77777777" w:rsidR="00571BC2" w:rsidRDefault="00571BC2" w:rsidP="001D249E"/>
        </w:tc>
        <w:tc>
          <w:tcPr>
            <w:tcW w:w="6939" w:type="dxa"/>
            <w:vAlign w:val="center"/>
          </w:tcPr>
          <w:p w14:paraId="561F6D3B" w14:textId="77777777" w:rsidR="00571BC2" w:rsidRDefault="00571BC2" w:rsidP="001D249E">
            <w:r>
              <w:t>Cestovní náhrady nebudou propláceny.</w:t>
            </w:r>
          </w:p>
        </w:tc>
      </w:tr>
      <w:tr w:rsidR="00571BC2" w14:paraId="4396BBC4" w14:textId="77777777" w:rsidTr="001D249E">
        <w:trPr>
          <w:trHeight w:val="454"/>
        </w:trPr>
        <w:tc>
          <w:tcPr>
            <w:tcW w:w="495" w:type="dxa"/>
            <w:vAlign w:val="center"/>
          </w:tcPr>
          <w:p w14:paraId="5318C66C" w14:textId="2E59BD1B" w:rsidR="00571BC2" w:rsidRDefault="00571BC2" w:rsidP="001D249E">
            <w:pPr>
              <w:jc w:val="center"/>
            </w:pPr>
            <w:r>
              <w:t>2</w:t>
            </w:r>
            <w:r w:rsidR="00E45D7A">
              <w:t>2</w:t>
            </w:r>
            <w:r>
              <w:t>.</w:t>
            </w:r>
          </w:p>
        </w:tc>
        <w:tc>
          <w:tcPr>
            <w:tcW w:w="2194" w:type="dxa"/>
            <w:vAlign w:val="center"/>
          </w:tcPr>
          <w:p w14:paraId="78810BC0" w14:textId="77777777" w:rsidR="00571BC2" w:rsidRDefault="00571BC2" w:rsidP="001D249E"/>
        </w:tc>
        <w:tc>
          <w:tcPr>
            <w:tcW w:w="6939" w:type="dxa"/>
            <w:vAlign w:val="center"/>
          </w:tcPr>
          <w:p w14:paraId="09ACC1E2" w14:textId="77777777" w:rsidR="00571BC2" w:rsidRDefault="00DA3645" w:rsidP="001D249E">
            <w:r w:rsidRPr="00DA3645">
              <w:t>Všechna družstva jsou povinna zúčastnit se zahajovacího a závěrečného ceremoniálu.</w:t>
            </w:r>
          </w:p>
        </w:tc>
      </w:tr>
    </w:tbl>
    <w:p w14:paraId="1AF643A2" w14:textId="77777777" w:rsidR="00DA3645" w:rsidRPr="00DA3645" w:rsidRDefault="00DA3645" w:rsidP="00DA3645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628"/>
      </w:tblGrid>
      <w:tr w:rsidR="00DA3645" w14:paraId="6C3C57C6" w14:textId="77777777" w:rsidTr="001D249E">
        <w:tc>
          <w:tcPr>
            <w:tcW w:w="9628" w:type="dxa"/>
            <w:shd w:val="clear" w:color="auto" w:fill="FFF2CC" w:themeFill="accent4" w:themeFillTint="33"/>
          </w:tcPr>
          <w:p w14:paraId="748D4FD3" w14:textId="77777777" w:rsidR="00DA3645" w:rsidRPr="00F51324" w:rsidRDefault="00DA3645" w:rsidP="001D249E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14:paraId="62002629" w14:textId="77777777" w:rsidR="00DA3645" w:rsidRPr="00855C84" w:rsidRDefault="00DA3645" w:rsidP="00DA3645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CC58F9" w14:paraId="73E3BFEF" w14:textId="77777777" w:rsidTr="00DA3645">
        <w:trPr>
          <w:trHeight w:val="454"/>
        </w:trPr>
        <w:sdt>
          <w:sdtPr>
            <w:id w:val="-524101024"/>
            <w:placeholder>
              <w:docPart w:val="8951A33400D39D428BB3021E87A51CF3"/>
            </w:placeholder>
          </w:sdtPr>
          <w:sdtContent>
            <w:tc>
              <w:tcPr>
                <w:tcW w:w="2194" w:type="dxa"/>
                <w:vAlign w:val="center"/>
              </w:tcPr>
              <w:p w14:paraId="3AC4EE01" w14:textId="27D44CBC" w:rsidR="00CC58F9" w:rsidRDefault="00DE32C3" w:rsidP="00CC58F9">
                <w:pPr>
                  <w:jc w:val="center"/>
                </w:pPr>
                <w:r>
                  <w:t>8:</w:t>
                </w:r>
                <w:r w:rsidR="00D21884">
                  <w:t>30</w:t>
                </w:r>
                <w:r>
                  <w:t>-8:</w:t>
                </w:r>
                <w:r w:rsidR="00C10E5D">
                  <w:t>45</w:t>
                </w:r>
              </w:p>
            </w:tc>
          </w:sdtContent>
        </w:sdt>
        <w:tc>
          <w:tcPr>
            <w:tcW w:w="7440" w:type="dxa"/>
            <w:vAlign w:val="center"/>
          </w:tcPr>
          <w:p w14:paraId="2FEB608D" w14:textId="5434FD6E" w:rsidR="00CC58F9" w:rsidRDefault="00CC58F9" w:rsidP="00CC58F9">
            <w:r>
              <w:t>Prezence družstev</w:t>
            </w:r>
          </w:p>
        </w:tc>
      </w:tr>
      <w:tr w:rsidR="00CC58F9" w14:paraId="410B9984" w14:textId="77777777" w:rsidTr="00DA3645">
        <w:trPr>
          <w:trHeight w:val="454"/>
        </w:trPr>
        <w:sdt>
          <w:sdtPr>
            <w:id w:val="-1167939324"/>
            <w:placeholder>
              <w:docPart w:val="5B2DF51B84BFC445926BC38511B8AAB6"/>
            </w:placeholder>
          </w:sdtPr>
          <w:sdtContent>
            <w:tc>
              <w:tcPr>
                <w:tcW w:w="2194" w:type="dxa"/>
                <w:vAlign w:val="center"/>
              </w:tcPr>
              <w:p w14:paraId="0347354E" w14:textId="16146DE9" w:rsidR="00CC58F9" w:rsidRDefault="00DE32C3" w:rsidP="00CC58F9">
                <w:pPr>
                  <w:jc w:val="center"/>
                </w:pPr>
                <w:r>
                  <w:t>8:</w:t>
                </w:r>
                <w:r w:rsidR="00C10E5D">
                  <w:t>45</w:t>
                </w:r>
                <w:r>
                  <w:t>-8:</w:t>
                </w:r>
                <w:r w:rsidR="00C10E5D">
                  <w:t>5</w:t>
                </w:r>
                <w:r>
                  <w:t>5</w:t>
                </w:r>
              </w:p>
            </w:tc>
          </w:sdtContent>
        </w:sdt>
        <w:tc>
          <w:tcPr>
            <w:tcW w:w="7440" w:type="dxa"/>
            <w:vAlign w:val="center"/>
          </w:tcPr>
          <w:p w14:paraId="5DD4A004" w14:textId="1AEA2562" w:rsidR="00CC58F9" w:rsidRDefault="00CC58F9" w:rsidP="00CC58F9">
            <w:r>
              <w:t xml:space="preserve">Technická porada </w:t>
            </w:r>
          </w:p>
        </w:tc>
      </w:tr>
      <w:tr w:rsidR="00CC58F9" w14:paraId="6179B167" w14:textId="77777777" w:rsidTr="00DA3645">
        <w:trPr>
          <w:trHeight w:val="454"/>
        </w:trPr>
        <w:sdt>
          <w:sdtPr>
            <w:id w:val="653646460"/>
            <w:placeholder>
              <w:docPart w:val="F3872C2E3F21ED4EAA62726E12BD7C8C"/>
            </w:placeholder>
          </w:sdtPr>
          <w:sdtContent>
            <w:tc>
              <w:tcPr>
                <w:tcW w:w="2194" w:type="dxa"/>
                <w:vAlign w:val="center"/>
              </w:tcPr>
              <w:p w14:paraId="750D222F" w14:textId="4100F088" w:rsidR="00CC58F9" w:rsidRDefault="00DE32C3" w:rsidP="00CC58F9">
                <w:pPr>
                  <w:jc w:val="center"/>
                </w:pPr>
                <w:r>
                  <w:t>9:00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13E55EFC" w14:textId="5EC90AA5" w:rsidR="00CC58F9" w:rsidRPr="000230C8" w:rsidRDefault="00C10E5D" w:rsidP="00CC58F9">
            <w:pPr>
              <w:rPr>
                <w:b/>
                <w:sz w:val="32"/>
              </w:rPr>
            </w:pPr>
            <w:r>
              <w:t>Zahájení turnaje – výkop úvodního utkání</w:t>
            </w:r>
          </w:p>
        </w:tc>
      </w:tr>
      <w:tr w:rsidR="00CC58F9" w14:paraId="227547B7" w14:textId="77777777" w:rsidTr="00DA3645">
        <w:trPr>
          <w:trHeight w:val="454"/>
        </w:trPr>
        <w:sdt>
          <w:sdtPr>
            <w:id w:val="-1069883799"/>
            <w:placeholder>
              <w:docPart w:val="E623F907BD8A614AA8A433C704381CFE"/>
            </w:placeholder>
          </w:sdtPr>
          <w:sdtContent>
            <w:tc>
              <w:tcPr>
                <w:tcW w:w="2194" w:type="dxa"/>
                <w:vAlign w:val="center"/>
              </w:tcPr>
              <w:p w14:paraId="616FBEF6" w14:textId="23A6FCFA" w:rsidR="00CC58F9" w:rsidRDefault="00DE32C3" w:rsidP="00CC58F9">
                <w:pPr>
                  <w:jc w:val="center"/>
                </w:pPr>
                <w:r>
                  <w:t>1</w:t>
                </w:r>
                <w:r w:rsidR="00D21884">
                  <w:t>3</w:t>
                </w:r>
                <w:r>
                  <w:t>:</w:t>
                </w:r>
                <w:r w:rsidR="00AD6375">
                  <w:t>0</w:t>
                </w:r>
                <w:r w:rsidR="00E45D7A">
                  <w:t>0</w:t>
                </w:r>
                <w:r w:rsidR="00AB1BEB">
                  <w:t xml:space="preserve"> – 13:30</w:t>
                </w:r>
              </w:p>
            </w:tc>
          </w:sdtContent>
        </w:sdt>
        <w:tc>
          <w:tcPr>
            <w:tcW w:w="7440" w:type="dxa"/>
            <w:vAlign w:val="center"/>
          </w:tcPr>
          <w:p w14:paraId="16FDD230" w14:textId="6269B7DA" w:rsidR="00CC58F9" w:rsidRDefault="00C10E5D" w:rsidP="00CC58F9">
            <w:r>
              <w:t>V</w:t>
            </w:r>
            <w:r w:rsidR="00CC58F9">
              <w:t>yhlášení výsledků</w:t>
            </w:r>
          </w:p>
        </w:tc>
      </w:tr>
    </w:tbl>
    <w:p w14:paraId="2FD8A5EE" w14:textId="7AE89D1C" w:rsidR="00F51324" w:rsidRDefault="00F51324">
      <w:pPr>
        <w:rPr>
          <w:sz w:val="24"/>
          <w:szCs w:val="24"/>
        </w:rPr>
      </w:pPr>
    </w:p>
    <w:sdt>
      <w:sdtPr>
        <w:id w:val="-356125511"/>
        <w:placeholder>
          <w:docPart w:val="2E3B0C32B356F1478FCD31C6D0EB76D3"/>
        </w:placeholder>
      </w:sdtPr>
      <w:sdtContent>
        <w:p w14:paraId="5AC620E7" w14:textId="2E58D69D" w:rsidR="00CC58F9" w:rsidRDefault="00DE32C3" w:rsidP="00CC58F9">
          <w:pPr>
            <w:spacing w:after="0" w:line="240" w:lineRule="auto"/>
          </w:pPr>
          <w:r>
            <w:t>František Oupor</w:t>
          </w:r>
        </w:p>
      </w:sdtContent>
    </w:sdt>
    <w:sdt>
      <w:sdtPr>
        <w:id w:val="-844010514"/>
        <w:placeholder>
          <w:docPart w:val="003E3D57C4646740A34891CF0B390207"/>
        </w:placeholder>
      </w:sdtPr>
      <w:sdtContent>
        <w:p w14:paraId="19343444" w14:textId="04EE5461" w:rsidR="00E45D7A" w:rsidRDefault="00DE32C3" w:rsidP="00CC58F9">
          <w:r>
            <w:t>Předseda KR AŠSK ČR KK</w:t>
          </w:r>
        </w:p>
      </w:sdtContent>
    </w:sdt>
    <w:p w14:paraId="48E02A5E" w14:textId="77777777" w:rsidR="00CC58F9" w:rsidRPr="008E7438" w:rsidRDefault="00CC58F9"/>
    <w:sectPr w:rsidR="00CC58F9" w:rsidRPr="008E7438" w:rsidSect="00545208">
      <w:pgSz w:w="11906" w:h="16838"/>
      <w:pgMar w:top="284" w:right="720" w:bottom="284" w:left="720" w:header="709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205C3" w14:textId="77777777" w:rsidR="00EC6C07" w:rsidRDefault="00EC6C07" w:rsidP="00437EE3">
      <w:pPr>
        <w:spacing w:after="0" w:line="240" w:lineRule="auto"/>
      </w:pPr>
      <w:r>
        <w:separator/>
      </w:r>
    </w:p>
  </w:endnote>
  <w:endnote w:type="continuationSeparator" w:id="0">
    <w:p w14:paraId="46A1106E" w14:textId="77777777" w:rsidR="00EC6C07" w:rsidRDefault="00EC6C07" w:rsidP="0043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19583" w14:textId="77777777" w:rsidR="00EC6C07" w:rsidRDefault="00EC6C07" w:rsidP="00437EE3">
      <w:pPr>
        <w:spacing w:after="0" w:line="240" w:lineRule="auto"/>
      </w:pPr>
      <w:r>
        <w:separator/>
      </w:r>
    </w:p>
  </w:footnote>
  <w:footnote w:type="continuationSeparator" w:id="0">
    <w:p w14:paraId="0D0EC39C" w14:textId="77777777" w:rsidR="00EC6C07" w:rsidRDefault="00EC6C07" w:rsidP="0043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90A8A"/>
    <w:multiLevelType w:val="hybridMultilevel"/>
    <w:tmpl w:val="CED8ABD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97D"/>
    <w:multiLevelType w:val="hybridMultilevel"/>
    <w:tmpl w:val="FDCE636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070408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570299">
    <w:abstractNumId w:val="0"/>
  </w:num>
  <w:num w:numId="2" w16cid:durableId="1497962328">
    <w:abstractNumId w:val="1"/>
  </w:num>
  <w:num w:numId="3" w16cid:durableId="100997815">
    <w:abstractNumId w:val="2"/>
  </w:num>
  <w:num w:numId="4" w16cid:durableId="998994256">
    <w:abstractNumId w:val="3"/>
  </w:num>
  <w:num w:numId="5" w16cid:durableId="20194281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96"/>
    <w:rsid w:val="000230C8"/>
    <w:rsid w:val="0003506C"/>
    <w:rsid w:val="00051EC9"/>
    <w:rsid w:val="00065D0C"/>
    <w:rsid w:val="00081865"/>
    <w:rsid w:val="000D3572"/>
    <w:rsid w:val="000D5690"/>
    <w:rsid w:val="001061D7"/>
    <w:rsid w:val="0012107D"/>
    <w:rsid w:val="00124DF7"/>
    <w:rsid w:val="001567DE"/>
    <w:rsid w:val="001B5F2E"/>
    <w:rsid w:val="001B7966"/>
    <w:rsid w:val="00202352"/>
    <w:rsid w:val="00223FB2"/>
    <w:rsid w:val="00276D10"/>
    <w:rsid w:val="0028618F"/>
    <w:rsid w:val="002B6FFF"/>
    <w:rsid w:val="002F0FCC"/>
    <w:rsid w:val="002F12A8"/>
    <w:rsid w:val="002F5A17"/>
    <w:rsid w:val="002F7209"/>
    <w:rsid w:val="0030661C"/>
    <w:rsid w:val="003232BA"/>
    <w:rsid w:val="00350968"/>
    <w:rsid w:val="00376EB7"/>
    <w:rsid w:val="003772B0"/>
    <w:rsid w:val="00381028"/>
    <w:rsid w:val="0038535A"/>
    <w:rsid w:val="003900D7"/>
    <w:rsid w:val="003B018C"/>
    <w:rsid w:val="003F45FE"/>
    <w:rsid w:val="0040571B"/>
    <w:rsid w:val="00424B04"/>
    <w:rsid w:val="00425514"/>
    <w:rsid w:val="00436B97"/>
    <w:rsid w:val="00437EE3"/>
    <w:rsid w:val="004A02DD"/>
    <w:rsid w:val="004A2556"/>
    <w:rsid w:val="004D689C"/>
    <w:rsid w:val="004E0470"/>
    <w:rsid w:val="00536923"/>
    <w:rsid w:val="00540FA9"/>
    <w:rsid w:val="00545208"/>
    <w:rsid w:val="005656D5"/>
    <w:rsid w:val="00567A20"/>
    <w:rsid w:val="00570EDC"/>
    <w:rsid w:val="00571BC2"/>
    <w:rsid w:val="0059301F"/>
    <w:rsid w:val="005D656A"/>
    <w:rsid w:val="005E6C84"/>
    <w:rsid w:val="00602606"/>
    <w:rsid w:val="00607C84"/>
    <w:rsid w:val="006217ED"/>
    <w:rsid w:val="006408CC"/>
    <w:rsid w:val="0064730B"/>
    <w:rsid w:val="00684A7E"/>
    <w:rsid w:val="006B6496"/>
    <w:rsid w:val="006C6648"/>
    <w:rsid w:val="006D26AB"/>
    <w:rsid w:val="006E0170"/>
    <w:rsid w:val="006E3B11"/>
    <w:rsid w:val="006E5854"/>
    <w:rsid w:val="00705EDC"/>
    <w:rsid w:val="007325DE"/>
    <w:rsid w:val="00741E8A"/>
    <w:rsid w:val="00753DFB"/>
    <w:rsid w:val="007874FF"/>
    <w:rsid w:val="007B2543"/>
    <w:rsid w:val="007F6241"/>
    <w:rsid w:val="0080756F"/>
    <w:rsid w:val="0081763A"/>
    <w:rsid w:val="008316E5"/>
    <w:rsid w:val="008363EF"/>
    <w:rsid w:val="0084504B"/>
    <w:rsid w:val="00855C84"/>
    <w:rsid w:val="0086730F"/>
    <w:rsid w:val="00870BE0"/>
    <w:rsid w:val="00871ED0"/>
    <w:rsid w:val="00884899"/>
    <w:rsid w:val="008E4A63"/>
    <w:rsid w:val="008E7438"/>
    <w:rsid w:val="009247A9"/>
    <w:rsid w:val="00941199"/>
    <w:rsid w:val="00961238"/>
    <w:rsid w:val="00990598"/>
    <w:rsid w:val="0099678B"/>
    <w:rsid w:val="00997B84"/>
    <w:rsid w:val="009A68E0"/>
    <w:rsid w:val="009B6623"/>
    <w:rsid w:val="009B7194"/>
    <w:rsid w:val="009F4B79"/>
    <w:rsid w:val="00A031EF"/>
    <w:rsid w:val="00A807DE"/>
    <w:rsid w:val="00A83EEA"/>
    <w:rsid w:val="00AA1E83"/>
    <w:rsid w:val="00AB1BEB"/>
    <w:rsid w:val="00AD1D00"/>
    <w:rsid w:val="00AD5D52"/>
    <w:rsid w:val="00AD6375"/>
    <w:rsid w:val="00AD7835"/>
    <w:rsid w:val="00B01979"/>
    <w:rsid w:val="00BB6D32"/>
    <w:rsid w:val="00BC3FF8"/>
    <w:rsid w:val="00BE19E5"/>
    <w:rsid w:val="00C10E5D"/>
    <w:rsid w:val="00C22DDD"/>
    <w:rsid w:val="00C4762C"/>
    <w:rsid w:val="00C50EA0"/>
    <w:rsid w:val="00C522A3"/>
    <w:rsid w:val="00C56851"/>
    <w:rsid w:val="00C60AF7"/>
    <w:rsid w:val="00C65334"/>
    <w:rsid w:val="00C92326"/>
    <w:rsid w:val="00C96DA9"/>
    <w:rsid w:val="00CA5319"/>
    <w:rsid w:val="00CC58F9"/>
    <w:rsid w:val="00D01837"/>
    <w:rsid w:val="00D0785C"/>
    <w:rsid w:val="00D07C3F"/>
    <w:rsid w:val="00D21884"/>
    <w:rsid w:val="00D742D4"/>
    <w:rsid w:val="00D84484"/>
    <w:rsid w:val="00D90735"/>
    <w:rsid w:val="00DA3645"/>
    <w:rsid w:val="00DA4566"/>
    <w:rsid w:val="00DE32C3"/>
    <w:rsid w:val="00DE71C2"/>
    <w:rsid w:val="00DF013B"/>
    <w:rsid w:val="00E319A9"/>
    <w:rsid w:val="00E45D7A"/>
    <w:rsid w:val="00E75803"/>
    <w:rsid w:val="00EC6C07"/>
    <w:rsid w:val="00F51324"/>
    <w:rsid w:val="00F56D93"/>
    <w:rsid w:val="00F72983"/>
    <w:rsid w:val="00FB0841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72C41"/>
  <w15:docId w15:val="{981C5940-F849-43A7-997C-C6578A7E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A5319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8075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7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80756F"/>
    <w:rPr>
      <w:b/>
      <w:bCs/>
    </w:rPr>
  </w:style>
  <w:style w:type="character" w:customStyle="1" w:styleId="Msto">
    <w:name w:val="Místo"/>
    <w:basedOn w:val="Standardnpsmoodstavce"/>
    <w:uiPriority w:val="1"/>
    <w:qFormat/>
    <w:rsid w:val="008E7438"/>
    <w:rPr>
      <w:rFonts w:asciiTheme="minorHAnsi" w:hAnsiTheme="minorHAnsi"/>
      <w:b/>
      <w:sz w:val="32"/>
    </w:rPr>
  </w:style>
  <w:style w:type="paragraph" w:styleId="Zhlav">
    <w:name w:val="header"/>
    <w:basedOn w:val="Normln"/>
    <w:link w:val="ZhlavChar"/>
    <w:uiPriority w:val="99"/>
    <w:unhideWhenUsed/>
    <w:rsid w:val="00437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7EE3"/>
  </w:style>
  <w:style w:type="paragraph" w:styleId="Zpat">
    <w:name w:val="footer"/>
    <w:basedOn w:val="Normln"/>
    <w:link w:val="ZpatChar"/>
    <w:uiPriority w:val="99"/>
    <w:unhideWhenUsed/>
    <w:rsid w:val="00437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7EE3"/>
  </w:style>
  <w:style w:type="paragraph" w:styleId="Odstavecseseznamem">
    <w:name w:val="List Paragraph"/>
    <w:basedOn w:val="Normln"/>
    <w:uiPriority w:val="34"/>
    <w:qFormat/>
    <w:rsid w:val="00F51324"/>
    <w:pPr>
      <w:ind w:left="720"/>
      <w:contextualSpacing/>
    </w:pPr>
  </w:style>
  <w:style w:type="table" w:styleId="Mkatabulky">
    <w:name w:val="Table Grid"/>
    <w:basedOn w:val="Normlntabulka"/>
    <w:uiPriority w:val="39"/>
    <w:rsid w:val="00F51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65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5D0C"/>
    <w:rPr>
      <w:rFonts w:ascii="Segoe UI" w:hAnsi="Segoe UI" w:cs="Segoe UI"/>
      <w:sz w:val="18"/>
      <w:szCs w:val="18"/>
    </w:rPr>
  </w:style>
  <w:style w:type="character" w:customStyle="1" w:styleId="Ztitapropzice">
    <w:name w:val="Záštita_propzice"/>
    <w:basedOn w:val="Standardnpsmoodstavce"/>
    <w:uiPriority w:val="1"/>
    <w:rsid w:val="00065D0C"/>
    <w:rPr>
      <w:rFonts w:asciiTheme="minorHAnsi" w:hAnsiTheme="minorHAnsi"/>
      <w:b/>
      <w:sz w:val="2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36B97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36B97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36B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%20Score\Downloads\PROPOZICE%20KRAJSK&#201;HO%20FIN&#193;LE_19_03_18_Pha%20HFA%5b2%5d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33AF5127814B9A9F7EF4497C07A5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11DB00-38B4-40A7-95B2-C936679160B2}"/>
      </w:docPartPr>
      <w:docPartBody>
        <w:p w:rsidR="00606102" w:rsidRDefault="002C2777">
          <w:pPr>
            <w:pStyle w:val="6E33AF5127814B9A9F7EF4497C07A5C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523E642FD30847AD93EC3714C41620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C609BA-263F-4EE7-B079-872DC0ECA352}"/>
      </w:docPartPr>
      <w:docPartBody>
        <w:p w:rsidR="00606102" w:rsidRDefault="002C2777">
          <w:pPr>
            <w:pStyle w:val="523E642FD30847AD93EC3714C416209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4CB55770D7B24F1A81533309580E4A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1604C1-5A91-44C7-B084-A288A13995C0}"/>
      </w:docPartPr>
      <w:docPartBody>
        <w:p w:rsidR="00606102" w:rsidRDefault="002C2777">
          <w:pPr>
            <w:pStyle w:val="4CB55770D7B24F1A81533309580E4A93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A2CDA86E5B3044E1AD36EB833267A4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01DD51-A2F9-475E-843E-0D193506B737}"/>
      </w:docPartPr>
      <w:docPartBody>
        <w:p w:rsidR="00F2119E" w:rsidRDefault="00D52971" w:rsidP="00D52971">
          <w:pPr>
            <w:pStyle w:val="A2CDA86E5B3044E1AD36EB833267A435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8D8A9C89C19E9D49B15E0F75A5DEC1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48D60B-5ACE-1D4E-841B-F9CD836F7330}"/>
      </w:docPartPr>
      <w:docPartBody>
        <w:p w:rsidR="004C4278" w:rsidRDefault="002D3E99" w:rsidP="002D3E99">
          <w:pPr>
            <w:pStyle w:val="8D8A9C89C19E9D49B15E0F75A5DEC15B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15C78D7A07D5334D9AFD6573467767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03F2ED-E262-544C-ADF5-E444AD2DE8CD}"/>
      </w:docPartPr>
      <w:docPartBody>
        <w:p w:rsidR="004C4278" w:rsidRDefault="002D3E99" w:rsidP="002D3E99">
          <w:pPr>
            <w:pStyle w:val="15C78D7A07D5334D9AFD657346776729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0CFADAAFAA2E4F448A2F1517E2B8B3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127B0D-3A4D-E747-9582-2A8B64BCFBA1}"/>
      </w:docPartPr>
      <w:docPartBody>
        <w:p w:rsidR="004C4278" w:rsidRDefault="002D3E99" w:rsidP="002D3E99">
          <w:pPr>
            <w:pStyle w:val="0CFADAAFAA2E4F448A2F1517E2B8B359"/>
          </w:pPr>
          <w:r>
            <w:rPr>
              <w:rStyle w:val="Zstupntext"/>
            </w:rPr>
            <w:t>Vyplňte tel. číslo</w:t>
          </w:r>
        </w:p>
      </w:docPartBody>
    </w:docPart>
    <w:docPart>
      <w:docPartPr>
        <w:name w:val="55FA39DE7A753042B5B7865E828A4E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813C4F-F32F-2745-BAC3-CC257B301C74}"/>
      </w:docPartPr>
      <w:docPartBody>
        <w:p w:rsidR="004C4278" w:rsidRDefault="002D3E99" w:rsidP="002D3E99">
          <w:pPr>
            <w:pStyle w:val="55FA39DE7A753042B5B7865E828A4E28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53CEDF61A3398F4486A363CF8419B6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A66831-E217-8B48-91F9-1D979ABD1E10}"/>
      </w:docPartPr>
      <w:docPartBody>
        <w:p w:rsidR="004C4278" w:rsidRDefault="002D3E99" w:rsidP="002D3E99">
          <w:pPr>
            <w:pStyle w:val="53CEDF61A3398F4486A363CF8419B6C0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8B0118BB5702924FBD9B39881D6DD8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E8D628-E3F7-7E4B-9147-A3CD04BD7BFF}"/>
      </w:docPartPr>
      <w:docPartBody>
        <w:p w:rsidR="004C4278" w:rsidRDefault="002D3E99" w:rsidP="002D3E99">
          <w:pPr>
            <w:pStyle w:val="8B0118BB5702924FBD9B39881D6DD80B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582FBD92F7294F459C1BE638F11D28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9A7175-1CF1-8646-B9B1-FB8DE82247EB}"/>
      </w:docPartPr>
      <w:docPartBody>
        <w:p w:rsidR="004C4278" w:rsidRDefault="002D3E99" w:rsidP="002D3E99">
          <w:pPr>
            <w:pStyle w:val="582FBD92F7294F459C1BE638F11D2818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E11C39B28F12EC40BD5699036BCFB5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246FFE-6593-264D-A2FF-C44E337D6573}"/>
      </w:docPartPr>
      <w:docPartBody>
        <w:p w:rsidR="004C4278" w:rsidRDefault="002D3E99" w:rsidP="002D3E99">
          <w:pPr>
            <w:pStyle w:val="E11C39B28F12EC40BD5699036BCFB5AB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8951A33400D39D428BB3021E87A51C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75180D-1889-2D45-AD1F-6A824DA9AF91}"/>
      </w:docPartPr>
      <w:docPartBody>
        <w:p w:rsidR="004C4278" w:rsidRDefault="002D3E99" w:rsidP="002D3E99">
          <w:pPr>
            <w:pStyle w:val="8951A33400D39D428BB3021E87A51CF3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5B2DF51B84BFC445926BC38511B8AA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D95E7B-0125-FB48-B212-22633F515D0D}"/>
      </w:docPartPr>
      <w:docPartBody>
        <w:p w:rsidR="004C4278" w:rsidRDefault="002D3E99" w:rsidP="002D3E99">
          <w:pPr>
            <w:pStyle w:val="5B2DF51B84BFC445926BC38511B8AAB6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F3872C2E3F21ED4EAA62726E12BD7C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2FF388-C6BE-5649-A08F-A3E3343B8434}"/>
      </w:docPartPr>
      <w:docPartBody>
        <w:p w:rsidR="004C4278" w:rsidRDefault="002D3E99" w:rsidP="002D3E99">
          <w:pPr>
            <w:pStyle w:val="F3872C2E3F21ED4EAA62726E12BD7C8C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E623F907BD8A614AA8A433C704381C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171191-20DE-CA4E-A4F2-1FFB36EF194E}"/>
      </w:docPartPr>
      <w:docPartBody>
        <w:p w:rsidR="004C4278" w:rsidRDefault="002D3E99" w:rsidP="002D3E99">
          <w:pPr>
            <w:pStyle w:val="E623F907BD8A614AA8A433C704381CFE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2E3B0C32B356F1478FCD31C6D0EB76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0B5002-2FA3-0647-9C52-E2C88BF4B6CA}"/>
      </w:docPartPr>
      <w:docPartBody>
        <w:p w:rsidR="004C4278" w:rsidRDefault="002D3E99" w:rsidP="002D3E99">
          <w:pPr>
            <w:pStyle w:val="2E3B0C32B356F1478FCD31C6D0EB76D3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003E3D57C4646740A34891CF0B3902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D6A249-3649-1245-B733-66946D67F1F8}"/>
      </w:docPartPr>
      <w:docPartBody>
        <w:p w:rsidR="004C4278" w:rsidRDefault="002D3E99" w:rsidP="002D3E99">
          <w:pPr>
            <w:pStyle w:val="003E3D57C4646740A34891CF0B390207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419FE3D2F946420EAC448A89077C96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0B1A7C-C9AF-4DCA-ABDF-F3927B3EDD72}"/>
      </w:docPartPr>
      <w:docPartBody>
        <w:p w:rsidR="00A80A0C" w:rsidRDefault="00B87195" w:rsidP="00B87195">
          <w:pPr>
            <w:pStyle w:val="419FE3D2F946420EAC448A89077C963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E30A52564904F108AD1BC2D98D14C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EE29E4-49F7-496C-A296-55A778600741}"/>
      </w:docPartPr>
      <w:docPartBody>
        <w:p w:rsidR="007802D8" w:rsidRDefault="002376A0" w:rsidP="002376A0">
          <w:pPr>
            <w:pStyle w:val="5E30A52564904F108AD1BC2D98D14C52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C4C731BBE1BB4920AF72AC2E7320D5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6BC437-DD8B-4943-997B-9564365CE73F}"/>
      </w:docPartPr>
      <w:docPartBody>
        <w:p w:rsidR="007802D8" w:rsidRDefault="002376A0" w:rsidP="002376A0">
          <w:pPr>
            <w:pStyle w:val="C4C731BBE1BB4920AF72AC2E7320D513"/>
          </w:pPr>
          <w:r>
            <w:rPr>
              <w:rStyle w:val="Zstupntext"/>
            </w:rPr>
            <w:t>Vyplňte herní systém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102"/>
    <w:rsid w:val="001F2A76"/>
    <w:rsid w:val="002376A0"/>
    <w:rsid w:val="002B4E3B"/>
    <w:rsid w:val="002C2777"/>
    <w:rsid w:val="002D3E99"/>
    <w:rsid w:val="002F5A17"/>
    <w:rsid w:val="00374223"/>
    <w:rsid w:val="003B4390"/>
    <w:rsid w:val="0044557E"/>
    <w:rsid w:val="00471646"/>
    <w:rsid w:val="004A4F22"/>
    <w:rsid w:val="004A54D7"/>
    <w:rsid w:val="004C4278"/>
    <w:rsid w:val="005E0191"/>
    <w:rsid w:val="00606102"/>
    <w:rsid w:val="006408CC"/>
    <w:rsid w:val="006C6C66"/>
    <w:rsid w:val="006E1F18"/>
    <w:rsid w:val="00735999"/>
    <w:rsid w:val="007802D8"/>
    <w:rsid w:val="008316E5"/>
    <w:rsid w:val="00882206"/>
    <w:rsid w:val="00884899"/>
    <w:rsid w:val="008D50F6"/>
    <w:rsid w:val="00917448"/>
    <w:rsid w:val="009574BD"/>
    <w:rsid w:val="00972F6A"/>
    <w:rsid w:val="00981863"/>
    <w:rsid w:val="00A2391C"/>
    <w:rsid w:val="00A807DE"/>
    <w:rsid w:val="00A80A0C"/>
    <w:rsid w:val="00A904D0"/>
    <w:rsid w:val="00AD2010"/>
    <w:rsid w:val="00AD7835"/>
    <w:rsid w:val="00B31156"/>
    <w:rsid w:val="00B87195"/>
    <w:rsid w:val="00BC3FF8"/>
    <w:rsid w:val="00C06744"/>
    <w:rsid w:val="00C12BEC"/>
    <w:rsid w:val="00C4762C"/>
    <w:rsid w:val="00C50EA0"/>
    <w:rsid w:val="00D01837"/>
    <w:rsid w:val="00D52971"/>
    <w:rsid w:val="00F2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376A0"/>
    <w:rPr>
      <w:color w:val="808080"/>
    </w:rPr>
  </w:style>
  <w:style w:type="paragraph" w:customStyle="1" w:styleId="419FE3D2F946420EAC448A89077C963D">
    <w:name w:val="419FE3D2F946420EAC448A89077C963D"/>
    <w:rsid w:val="00B8719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33AF5127814B9A9F7EF4497C07A5CF">
    <w:name w:val="6E33AF5127814B9A9F7EF4497C07A5CF"/>
  </w:style>
  <w:style w:type="paragraph" w:customStyle="1" w:styleId="523E642FD30847AD93EC3714C4162098">
    <w:name w:val="523E642FD30847AD93EC3714C4162098"/>
  </w:style>
  <w:style w:type="paragraph" w:customStyle="1" w:styleId="4CB55770D7B24F1A81533309580E4A93">
    <w:name w:val="4CB55770D7B24F1A81533309580E4A93"/>
  </w:style>
  <w:style w:type="paragraph" w:customStyle="1" w:styleId="A2CDA86E5B3044E1AD36EB833267A435">
    <w:name w:val="A2CDA86E5B3044E1AD36EB833267A435"/>
    <w:rsid w:val="00D52971"/>
  </w:style>
  <w:style w:type="paragraph" w:customStyle="1" w:styleId="8D8A9C89C19E9D49B15E0F75A5DEC15B">
    <w:name w:val="8D8A9C89C19E9D49B15E0F75A5DEC15B"/>
    <w:rsid w:val="002D3E99"/>
    <w:pPr>
      <w:spacing w:after="0" w:line="240" w:lineRule="auto"/>
    </w:pPr>
    <w:rPr>
      <w:sz w:val="24"/>
      <w:szCs w:val="24"/>
    </w:rPr>
  </w:style>
  <w:style w:type="paragraph" w:customStyle="1" w:styleId="15C78D7A07D5334D9AFD657346776729">
    <w:name w:val="15C78D7A07D5334D9AFD657346776729"/>
    <w:rsid w:val="002D3E99"/>
    <w:pPr>
      <w:spacing w:after="0" w:line="240" w:lineRule="auto"/>
    </w:pPr>
    <w:rPr>
      <w:sz w:val="24"/>
      <w:szCs w:val="24"/>
    </w:rPr>
  </w:style>
  <w:style w:type="paragraph" w:customStyle="1" w:styleId="0CFADAAFAA2E4F448A2F1517E2B8B359">
    <w:name w:val="0CFADAAFAA2E4F448A2F1517E2B8B359"/>
    <w:rsid w:val="002D3E99"/>
    <w:pPr>
      <w:spacing w:after="0" w:line="240" w:lineRule="auto"/>
    </w:pPr>
    <w:rPr>
      <w:sz w:val="24"/>
      <w:szCs w:val="24"/>
    </w:rPr>
  </w:style>
  <w:style w:type="paragraph" w:customStyle="1" w:styleId="55FA39DE7A753042B5B7865E828A4E28">
    <w:name w:val="55FA39DE7A753042B5B7865E828A4E28"/>
    <w:rsid w:val="002D3E99"/>
    <w:pPr>
      <w:spacing w:after="0" w:line="240" w:lineRule="auto"/>
    </w:pPr>
    <w:rPr>
      <w:sz w:val="24"/>
      <w:szCs w:val="24"/>
    </w:rPr>
  </w:style>
  <w:style w:type="paragraph" w:customStyle="1" w:styleId="53CEDF61A3398F4486A363CF8419B6C0">
    <w:name w:val="53CEDF61A3398F4486A363CF8419B6C0"/>
    <w:rsid w:val="002D3E99"/>
    <w:pPr>
      <w:spacing w:after="0" w:line="240" w:lineRule="auto"/>
    </w:pPr>
    <w:rPr>
      <w:sz w:val="24"/>
      <w:szCs w:val="24"/>
    </w:rPr>
  </w:style>
  <w:style w:type="paragraph" w:customStyle="1" w:styleId="8B0118BB5702924FBD9B39881D6DD80B">
    <w:name w:val="8B0118BB5702924FBD9B39881D6DD80B"/>
    <w:rsid w:val="002D3E99"/>
    <w:pPr>
      <w:spacing w:after="0" w:line="240" w:lineRule="auto"/>
    </w:pPr>
    <w:rPr>
      <w:sz w:val="24"/>
      <w:szCs w:val="24"/>
    </w:rPr>
  </w:style>
  <w:style w:type="paragraph" w:customStyle="1" w:styleId="582FBD92F7294F459C1BE638F11D2818">
    <w:name w:val="582FBD92F7294F459C1BE638F11D2818"/>
    <w:rsid w:val="002D3E99"/>
    <w:pPr>
      <w:spacing w:after="0" w:line="240" w:lineRule="auto"/>
    </w:pPr>
    <w:rPr>
      <w:sz w:val="24"/>
      <w:szCs w:val="24"/>
    </w:rPr>
  </w:style>
  <w:style w:type="paragraph" w:customStyle="1" w:styleId="E11C39B28F12EC40BD5699036BCFB5AB">
    <w:name w:val="E11C39B28F12EC40BD5699036BCFB5AB"/>
    <w:rsid w:val="002D3E99"/>
    <w:pPr>
      <w:spacing w:after="0" w:line="240" w:lineRule="auto"/>
    </w:pPr>
    <w:rPr>
      <w:sz w:val="24"/>
      <w:szCs w:val="24"/>
    </w:rPr>
  </w:style>
  <w:style w:type="paragraph" w:customStyle="1" w:styleId="8951A33400D39D428BB3021E87A51CF3">
    <w:name w:val="8951A33400D39D428BB3021E87A51CF3"/>
    <w:rsid w:val="002D3E99"/>
    <w:pPr>
      <w:spacing w:after="0" w:line="240" w:lineRule="auto"/>
    </w:pPr>
    <w:rPr>
      <w:sz w:val="24"/>
      <w:szCs w:val="24"/>
    </w:rPr>
  </w:style>
  <w:style w:type="paragraph" w:customStyle="1" w:styleId="5B2DF51B84BFC445926BC38511B8AAB6">
    <w:name w:val="5B2DF51B84BFC445926BC38511B8AAB6"/>
    <w:rsid w:val="002D3E99"/>
    <w:pPr>
      <w:spacing w:after="0" w:line="240" w:lineRule="auto"/>
    </w:pPr>
    <w:rPr>
      <w:sz w:val="24"/>
      <w:szCs w:val="24"/>
    </w:rPr>
  </w:style>
  <w:style w:type="paragraph" w:customStyle="1" w:styleId="F3872C2E3F21ED4EAA62726E12BD7C8C">
    <w:name w:val="F3872C2E3F21ED4EAA62726E12BD7C8C"/>
    <w:rsid w:val="002D3E99"/>
    <w:pPr>
      <w:spacing w:after="0" w:line="240" w:lineRule="auto"/>
    </w:pPr>
    <w:rPr>
      <w:sz w:val="24"/>
      <w:szCs w:val="24"/>
    </w:rPr>
  </w:style>
  <w:style w:type="paragraph" w:customStyle="1" w:styleId="E623F907BD8A614AA8A433C704381CFE">
    <w:name w:val="E623F907BD8A614AA8A433C704381CFE"/>
    <w:rsid w:val="002D3E99"/>
    <w:pPr>
      <w:spacing w:after="0" w:line="240" w:lineRule="auto"/>
    </w:pPr>
    <w:rPr>
      <w:sz w:val="24"/>
      <w:szCs w:val="24"/>
    </w:rPr>
  </w:style>
  <w:style w:type="paragraph" w:customStyle="1" w:styleId="2E3B0C32B356F1478FCD31C6D0EB76D3">
    <w:name w:val="2E3B0C32B356F1478FCD31C6D0EB76D3"/>
    <w:rsid w:val="002D3E99"/>
    <w:pPr>
      <w:spacing w:after="0" w:line="240" w:lineRule="auto"/>
    </w:pPr>
    <w:rPr>
      <w:sz w:val="24"/>
      <w:szCs w:val="24"/>
    </w:rPr>
  </w:style>
  <w:style w:type="paragraph" w:customStyle="1" w:styleId="003E3D57C4646740A34891CF0B390207">
    <w:name w:val="003E3D57C4646740A34891CF0B390207"/>
    <w:rsid w:val="002D3E99"/>
    <w:pPr>
      <w:spacing w:after="0" w:line="240" w:lineRule="auto"/>
    </w:pPr>
    <w:rPr>
      <w:sz w:val="24"/>
      <w:szCs w:val="24"/>
    </w:rPr>
  </w:style>
  <w:style w:type="paragraph" w:customStyle="1" w:styleId="5E30A52564904F108AD1BC2D98D14C52">
    <w:name w:val="5E30A52564904F108AD1BC2D98D14C52"/>
    <w:rsid w:val="002376A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C731BBE1BB4920AF72AC2E7320D513">
    <w:name w:val="C4C731BBE1BB4920AF72AC2E7320D513"/>
    <w:rsid w:val="002376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454F17-36DD-9E49-95E9-F051835FD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PROPOZICE KRAJSKÉHO FINÁLE_19_03_18_Pha HFA[2] (2)</Template>
  <TotalTime>139</TotalTime>
  <Pages>1</Pages>
  <Words>385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Score</dc:creator>
  <cp:keywords/>
  <dc:description/>
  <cp:lastModifiedBy>František Oupor</cp:lastModifiedBy>
  <cp:revision>17</cp:revision>
  <cp:lastPrinted>2025-02-03T12:18:00Z</cp:lastPrinted>
  <dcterms:created xsi:type="dcterms:W3CDTF">2025-03-03T12:49:00Z</dcterms:created>
  <dcterms:modified xsi:type="dcterms:W3CDTF">2025-04-29T07:46:00Z</dcterms:modified>
</cp:coreProperties>
</file>